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59" w:rsidRPr="005D5935" w:rsidRDefault="00BA00BA" w:rsidP="00411494">
      <w:pPr>
        <w:pStyle w:val="3"/>
        <w:spacing w:before="0"/>
        <w:rPr>
          <w:sz w:val="22"/>
          <w:szCs w:val="24"/>
        </w:rPr>
      </w:pPr>
      <w:r w:rsidRPr="005D5935">
        <w:rPr>
          <w:sz w:val="22"/>
          <w:szCs w:val="24"/>
        </w:rPr>
        <w:t>МИНИСТЕРСТВО СЕЛЬСКОГО ХОЗЯЙСТВА РОССИЙСКОЙ ФЕДЕРАЦИИ</w:t>
      </w:r>
    </w:p>
    <w:p w:rsidR="00BA00BA" w:rsidRPr="00542617" w:rsidRDefault="00BA00BA" w:rsidP="00411494">
      <w:pPr>
        <w:pStyle w:val="2"/>
        <w:spacing w:before="180"/>
        <w:rPr>
          <w:sz w:val="26"/>
          <w:szCs w:val="26"/>
        </w:rPr>
      </w:pPr>
      <w:r w:rsidRPr="005D5935">
        <w:rPr>
          <w:sz w:val="26"/>
          <w:szCs w:val="26"/>
        </w:rPr>
        <w:t>ФГ</w:t>
      </w:r>
      <w:r w:rsidR="007E02AF" w:rsidRPr="005D5935">
        <w:rPr>
          <w:sz w:val="26"/>
          <w:szCs w:val="26"/>
        </w:rPr>
        <w:t>Б</w:t>
      </w:r>
      <w:r w:rsidRPr="005D5935">
        <w:rPr>
          <w:sz w:val="26"/>
          <w:szCs w:val="26"/>
        </w:rPr>
        <w:t>ОУ ВО</w:t>
      </w:r>
      <w:r w:rsidR="00542617">
        <w:rPr>
          <w:sz w:val="26"/>
          <w:szCs w:val="26"/>
          <w:lang w:val="en-US"/>
        </w:rPr>
        <w:t xml:space="preserve"> </w:t>
      </w:r>
      <w:r w:rsidRPr="005D5935">
        <w:rPr>
          <w:sz w:val="26"/>
          <w:szCs w:val="26"/>
        </w:rPr>
        <w:t>Новосибирский</w:t>
      </w:r>
      <w:r w:rsidR="00542617">
        <w:rPr>
          <w:sz w:val="26"/>
          <w:szCs w:val="26"/>
          <w:lang w:val="en-US"/>
        </w:rPr>
        <w:t xml:space="preserve"> </w:t>
      </w:r>
      <w:r w:rsidR="00542617">
        <w:rPr>
          <w:sz w:val="26"/>
          <w:szCs w:val="26"/>
        </w:rPr>
        <w:t>ГАУ</w:t>
      </w:r>
    </w:p>
    <w:p w:rsidR="00BA00BA" w:rsidRDefault="00BA00BA" w:rsidP="005D5935">
      <w:pPr>
        <w:pStyle w:val="2"/>
        <w:spacing w:before="240"/>
      </w:pPr>
      <w:r>
        <w:t xml:space="preserve">ПРИКАЗ </w:t>
      </w:r>
    </w:p>
    <w:p w:rsidR="00BA00BA" w:rsidRDefault="00BA00BA" w:rsidP="00411494">
      <w:pPr>
        <w:pStyle w:val="Textotbivki"/>
      </w:pPr>
    </w:p>
    <w:tbl>
      <w:tblPr>
        <w:tblW w:w="9323" w:type="dxa"/>
        <w:tblInd w:w="108" w:type="dxa"/>
        <w:tblLook w:val="01E0"/>
      </w:tblPr>
      <w:tblGrid>
        <w:gridCol w:w="4221"/>
        <w:gridCol w:w="1809"/>
        <w:gridCol w:w="3293"/>
      </w:tblGrid>
      <w:tr w:rsidR="00BA00BA" w:rsidTr="007E02AF">
        <w:trPr>
          <w:trHeight w:val="382"/>
        </w:trPr>
        <w:tc>
          <w:tcPr>
            <w:tcW w:w="4221" w:type="dxa"/>
          </w:tcPr>
          <w:p w:rsidR="00BA00BA" w:rsidRDefault="008D174A" w:rsidP="00F97873">
            <w:pPr>
              <w:pStyle w:val="Text15"/>
              <w:spacing w:line="240" w:lineRule="auto"/>
              <w:ind w:firstLine="0"/>
            </w:pPr>
            <w:r>
              <w:t>«</w:t>
            </w:r>
            <w:r w:rsidR="00F97873" w:rsidRPr="00B72452">
              <w:rPr>
                <w:u w:val="single"/>
                <w:lang w:val="en-US"/>
              </w:rPr>
              <w:t>    </w:t>
            </w:r>
            <w:r>
              <w:t xml:space="preserve">» </w:t>
            </w:r>
            <w:r w:rsidR="00F97873" w:rsidRPr="00B72452">
              <w:rPr>
                <w:u w:val="single"/>
                <w:lang w:val="en-US"/>
              </w:rPr>
              <w:t> </w:t>
            </w:r>
            <w:r w:rsidR="00F97873">
              <w:rPr>
                <w:u w:val="single"/>
                <w:lang w:val="en-US"/>
              </w:rPr>
              <w:t xml:space="preserve">                          </w:t>
            </w:r>
            <w:r w:rsidR="00F97873" w:rsidRPr="00B72452">
              <w:rPr>
                <w:u w:val="single"/>
                <w:lang w:val="en-US"/>
              </w:rPr>
              <w:t xml:space="preserve">   </w:t>
            </w:r>
            <w:r>
              <w:t xml:space="preserve"> 20</w:t>
            </w:r>
            <w:r w:rsidR="00F97873" w:rsidRPr="00B72452">
              <w:rPr>
                <w:u w:val="single"/>
                <w:lang w:val="en-US"/>
              </w:rPr>
              <w:t>    </w:t>
            </w:r>
            <w:r>
              <w:t xml:space="preserve"> г.</w:t>
            </w:r>
          </w:p>
        </w:tc>
        <w:tc>
          <w:tcPr>
            <w:tcW w:w="1809" w:type="dxa"/>
          </w:tcPr>
          <w:p w:rsidR="00BA00BA" w:rsidRDefault="00BA00BA" w:rsidP="007E02AF">
            <w:pPr>
              <w:pStyle w:val="Text15"/>
              <w:spacing w:line="240" w:lineRule="auto"/>
              <w:ind w:firstLine="0"/>
            </w:pPr>
          </w:p>
        </w:tc>
        <w:tc>
          <w:tcPr>
            <w:tcW w:w="3293" w:type="dxa"/>
          </w:tcPr>
          <w:p w:rsidR="00BA00BA" w:rsidRPr="00F97873" w:rsidRDefault="008D174A" w:rsidP="007E02AF">
            <w:pPr>
              <w:pStyle w:val="Text15"/>
              <w:spacing w:line="240" w:lineRule="auto"/>
              <w:ind w:firstLine="0"/>
              <w:jc w:val="left"/>
              <w:rPr>
                <w:lang w:val="en-US"/>
              </w:rPr>
            </w:pPr>
            <w:r>
              <w:t>№</w:t>
            </w:r>
            <w:r w:rsidR="00F97873" w:rsidRPr="00B72452">
              <w:rPr>
                <w:u w:val="single"/>
                <w:lang w:val="en-US"/>
              </w:rPr>
              <w:t xml:space="preserve">  </w:t>
            </w:r>
            <w:r w:rsidR="00F97873">
              <w:rPr>
                <w:u w:val="single"/>
                <w:lang w:val="en-US"/>
              </w:rPr>
              <w:t xml:space="preserve">             </w:t>
            </w:r>
            <w:r w:rsidR="00F97873" w:rsidRPr="00B72452">
              <w:rPr>
                <w:u w:val="single"/>
                <w:lang w:val="en-US"/>
              </w:rPr>
              <w:t xml:space="preserve">  </w:t>
            </w:r>
          </w:p>
        </w:tc>
      </w:tr>
      <w:tr w:rsidR="008D174A" w:rsidTr="007E02AF">
        <w:trPr>
          <w:trHeight w:val="482"/>
        </w:trPr>
        <w:tc>
          <w:tcPr>
            <w:tcW w:w="9323" w:type="dxa"/>
            <w:gridSpan w:val="3"/>
            <w:vAlign w:val="bottom"/>
          </w:tcPr>
          <w:p w:rsidR="008D174A" w:rsidRDefault="008D174A" w:rsidP="007E02AF">
            <w:pPr>
              <w:pStyle w:val="Text15"/>
              <w:spacing w:line="240" w:lineRule="auto"/>
              <w:ind w:firstLine="0"/>
              <w:jc w:val="center"/>
            </w:pPr>
            <w:r>
              <w:t>г. Новосибирск</w:t>
            </w:r>
          </w:p>
        </w:tc>
      </w:tr>
    </w:tbl>
    <w:p w:rsidR="00BA00BA" w:rsidRDefault="00BA00BA" w:rsidP="00BA00BA">
      <w:pPr>
        <w:pStyle w:val="Textotbivki"/>
      </w:pPr>
    </w:p>
    <w:tbl>
      <w:tblPr>
        <w:tblW w:w="0" w:type="auto"/>
        <w:tblInd w:w="108" w:type="dxa"/>
        <w:tblLayout w:type="fixed"/>
        <w:tblLook w:val="01E0"/>
      </w:tblPr>
      <w:tblGrid>
        <w:gridCol w:w="5562"/>
        <w:gridCol w:w="3799"/>
      </w:tblGrid>
      <w:tr w:rsidR="008D174A" w:rsidTr="007E02AF">
        <w:tc>
          <w:tcPr>
            <w:tcW w:w="5562" w:type="dxa"/>
          </w:tcPr>
          <w:p w:rsidR="008D174A" w:rsidRDefault="008D174A" w:rsidP="007E02AF">
            <w:pPr>
              <w:pStyle w:val="Text15"/>
              <w:ind w:firstLine="0"/>
            </w:pPr>
            <w:r>
              <w:t>О ….</w:t>
            </w:r>
          </w:p>
        </w:tc>
        <w:tc>
          <w:tcPr>
            <w:tcW w:w="3799" w:type="dxa"/>
          </w:tcPr>
          <w:p w:rsidR="008D174A" w:rsidRDefault="008D174A" w:rsidP="007E02AF">
            <w:pPr>
              <w:pStyle w:val="Text15"/>
              <w:ind w:firstLine="0"/>
            </w:pPr>
          </w:p>
        </w:tc>
      </w:tr>
    </w:tbl>
    <w:p w:rsidR="00BA00BA" w:rsidRDefault="00BA00BA" w:rsidP="00BA00BA">
      <w:pPr>
        <w:pStyle w:val="Text15"/>
        <w:rPr>
          <w:lang w:val="en-US"/>
        </w:rPr>
      </w:pPr>
    </w:p>
    <w:p w:rsidR="000603A7" w:rsidRDefault="000603A7" w:rsidP="000603A7">
      <w:pPr>
        <w:pStyle w:val="Text15"/>
      </w:pPr>
    </w:p>
    <w:p w:rsidR="000603A7" w:rsidRDefault="000603A7" w:rsidP="000603A7">
      <w:pPr>
        <w:pStyle w:val="Text15"/>
      </w:pPr>
    </w:p>
    <w:tbl>
      <w:tblPr>
        <w:tblW w:w="9705" w:type="dxa"/>
        <w:tblLayout w:type="fixed"/>
        <w:tblLook w:val="01E0"/>
      </w:tblPr>
      <w:tblGrid>
        <w:gridCol w:w="4077"/>
        <w:gridCol w:w="284"/>
        <w:gridCol w:w="2126"/>
        <w:gridCol w:w="270"/>
        <w:gridCol w:w="2948"/>
      </w:tblGrid>
      <w:tr w:rsidR="00137DE0" w:rsidTr="00A3464F">
        <w:trPr>
          <w:trHeight w:val="333"/>
        </w:trPr>
        <w:tc>
          <w:tcPr>
            <w:tcW w:w="4077" w:type="dxa"/>
          </w:tcPr>
          <w:p w:rsidR="00137DE0" w:rsidRPr="007E02AF" w:rsidRDefault="00137DE0" w:rsidP="00137DE0">
            <w:pPr>
              <w:pStyle w:val="Texttb"/>
              <w:rPr>
                <w:sz w:val="28"/>
              </w:rPr>
            </w:pPr>
            <w:r w:rsidRPr="007E02AF">
              <w:rPr>
                <w:sz w:val="28"/>
              </w:rPr>
              <w:t>Ректор</w:t>
            </w:r>
          </w:p>
        </w:tc>
        <w:tc>
          <w:tcPr>
            <w:tcW w:w="284" w:type="dxa"/>
          </w:tcPr>
          <w:p w:rsidR="00137DE0" w:rsidRPr="007E02AF" w:rsidRDefault="00137DE0" w:rsidP="00137DE0">
            <w:pPr>
              <w:pStyle w:val="Texttb"/>
              <w:rPr>
                <w:sz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37DE0" w:rsidRPr="007E02AF" w:rsidRDefault="00137DE0" w:rsidP="00137DE0">
            <w:pPr>
              <w:pStyle w:val="Texttb"/>
              <w:rPr>
                <w:sz w:val="28"/>
              </w:rPr>
            </w:pPr>
          </w:p>
        </w:tc>
        <w:tc>
          <w:tcPr>
            <w:tcW w:w="270" w:type="dxa"/>
          </w:tcPr>
          <w:p w:rsidR="00137DE0" w:rsidRPr="007E02AF" w:rsidRDefault="00137DE0" w:rsidP="00137DE0">
            <w:pPr>
              <w:pStyle w:val="Texttb"/>
              <w:rPr>
                <w:sz w:val="28"/>
              </w:rPr>
            </w:pPr>
          </w:p>
        </w:tc>
        <w:tc>
          <w:tcPr>
            <w:tcW w:w="2948" w:type="dxa"/>
            <w:vAlign w:val="bottom"/>
          </w:tcPr>
          <w:p w:rsidR="00137DE0" w:rsidRPr="007E02AF" w:rsidRDefault="00595940" w:rsidP="00595940">
            <w:pPr>
              <w:pStyle w:val="Texttb"/>
              <w:jc w:val="left"/>
              <w:rPr>
                <w:sz w:val="28"/>
              </w:rPr>
            </w:pPr>
            <w:r>
              <w:rPr>
                <w:sz w:val="28"/>
              </w:rPr>
              <w:t>Е</w:t>
            </w:r>
            <w:r w:rsidR="001347D1" w:rsidRPr="007E02AF">
              <w:rPr>
                <w:sz w:val="28"/>
              </w:rPr>
              <w:t>.</w:t>
            </w:r>
            <w:r>
              <w:rPr>
                <w:sz w:val="28"/>
              </w:rPr>
              <w:t>В</w:t>
            </w:r>
            <w:r w:rsidR="001347D1" w:rsidRPr="007E02AF">
              <w:rPr>
                <w:sz w:val="28"/>
              </w:rPr>
              <w:t xml:space="preserve">. </w:t>
            </w:r>
            <w:r>
              <w:rPr>
                <w:sz w:val="28"/>
              </w:rPr>
              <w:t>Рудой</w:t>
            </w:r>
          </w:p>
        </w:tc>
      </w:tr>
      <w:tr w:rsidR="00137DE0" w:rsidTr="00A3464F">
        <w:trPr>
          <w:trHeight w:val="628"/>
        </w:trPr>
        <w:tc>
          <w:tcPr>
            <w:tcW w:w="4077" w:type="dxa"/>
            <w:vAlign w:val="center"/>
          </w:tcPr>
          <w:p w:rsidR="00137DE0" w:rsidRPr="007E02AF" w:rsidRDefault="004F4463" w:rsidP="007E02AF">
            <w:pPr>
              <w:pStyle w:val="Texttb"/>
              <w:jc w:val="left"/>
              <w:rPr>
                <w:sz w:val="28"/>
              </w:rPr>
            </w:pPr>
            <w:r w:rsidRPr="007E02AF">
              <w:rPr>
                <w:sz w:val="28"/>
              </w:rPr>
              <w:t>СОГЛАСОВАНО</w:t>
            </w:r>
          </w:p>
        </w:tc>
        <w:tc>
          <w:tcPr>
            <w:tcW w:w="284" w:type="dxa"/>
            <w:vAlign w:val="center"/>
          </w:tcPr>
          <w:p w:rsidR="00137DE0" w:rsidRPr="007E02AF" w:rsidRDefault="00137DE0" w:rsidP="007E02AF">
            <w:pPr>
              <w:pStyle w:val="Texttb"/>
              <w:jc w:val="left"/>
              <w:rPr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137DE0" w:rsidRPr="007E02AF" w:rsidRDefault="00137DE0" w:rsidP="007E02AF">
            <w:pPr>
              <w:pStyle w:val="Texttb"/>
              <w:jc w:val="left"/>
              <w:rPr>
                <w:sz w:val="28"/>
              </w:rPr>
            </w:pPr>
          </w:p>
        </w:tc>
        <w:tc>
          <w:tcPr>
            <w:tcW w:w="270" w:type="dxa"/>
            <w:vAlign w:val="center"/>
          </w:tcPr>
          <w:p w:rsidR="00137DE0" w:rsidRPr="007E02AF" w:rsidRDefault="00137DE0" w:rsidP="007E02AF">
            <w:pPr>
              <w:pStyle w:val="Texttb"/>
              <w:jc w:val="left"/>
              <w:rPr>
                <w:sz w:val="28"/>
              </w:rPr>
            </w:pPr>
          </w:p>
        </w:tc>
        <w:tc>
          <w:tcPr>
            <w:tcW w:w="2948" w:type="dxa"/>
            <w:vAlign w:val="bottom"/>
          </w:tcPr>
          <w:p w:rsidR="00137DE0" w:rsidRPr="007E02AF" w:rsidRDefault="00137DE0" w:rsidP="0097159D">
            <w:pPr>
              <w:pStyle w:val="Texttb"/>
              <w:jc w:val="left"/>
              <w:rPr>
                <w:sz w:val="28"/>
              </w:rPr>
            </w:pPr>
          </w:p>
        </w:tc>
      </w:tr>
      <w:tr w:rsidR="00137DE0" w:rsidTr="00A3464F">
        <w:trPr>
          <w:trHeight w:val="349"/>
        </w:trPr>
        <w:tc>
          <w:tcPr>
            <w:tcW w:w="4077" w:type="dxa"/>
          </w:tcPr>
          <w:p w:rsidR="00137DE0" w:rsidRPr="007E02AF" w:rsidRDefault="008D174A" w:rsidP="00A3464F">
            <w:pPr>
              <w:pStyle w:val="Texttb"/>
              <w:spacing w:before="120"/>
              <w:jc w:val="left"/>
              <w:rPr>
                <w:sz w:val="28"/>
              </w:rPr>
            </w:pPr>
            <w:r w:rsidRPr="007E02AF">
              <w:rPr>
                <w:sz w:val="28"/>
              </w:rPr>
              <w:t xml:space="preserve">Проректор </w:t>
            </w:r>
            <w:r w:rsidR="001347D1" w:rsidRPr="007E02AF">
              <w:rPr>
                <w:sz w:val="28"/>
              </w:rPr>
              <w:t>по учебной работе</w:t>
            </w:r>
          </w:p>
        </w:tc>
        <w:tc>
          <w:tcPr>
            <w:tcW w:w="284" w:type="dxa"/>
          </w:tcPr>
          <w:p w:rsidR="00137DE0" w:rsidRPr="007E02AF" w:rsidRDefault="00137DE0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37DE0" w:rsidRPr="007E02AF" w:rsidRDefault="00137DE0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70" w:type="dxa"/>
          </w:tcPr>
          <w:p w:rsidR="00137DE0" w:rsidRPr="007E02AF" w:rsidRDefault="00137DE0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948" w:type="dxa"/>
            <w:vAlign w:val="bottom"/>
          </w:tcPr>
          <w:p w:rsidR="00137DE0" w:rsidRPr="007E02AF" w:rsidRDefault="00A3464F" w:rsidP="00A3464F">
            <w:pPr>
              <w:pStyle w:val="Texttb"/>
              <w:spacing w:before="120"/>
              <w:jc w:val="left"/>
              <w:rPr>
                <w:sz w:val="28"/>
              </w:rPr>
            </w:pPr>
            <w:r>
              <w:rPr>
                <w:sz w:val="28"/>
              </w:rPr>
              <w:t>В</w:t>
            </w:r>
            <w:r w:rsidR="001347D1" w:rsidRPr="007E02AF">
              <w:rPr>
                <w:sz w:val="28"/>
              </w:rPr>
              <w:t>.Н.</w:t>
            </w:r>
            <w:r>
              <w:rPr>
                <w:sz w:val="28"/>
              </w:rPr>
              <w:t xml:space="preserve"> Бабин</w:t>
            </w:r>
          </w:p>
        </w:tc>
      </w:tr>
      <w:tr w:rsidR="00300F57" w:rsidTr="00A3464F">
        <w:trPr>
          <w:trHeight w:val="349"/>
        </w:trPr>
        <w:tc>
          <w:tcPr>
            <w:tcW w:w="4077" w:type="dxa"/>
          </w:tcPr>
          <w:p w:rsidR="00300F57" w:rsidRPr="007E02AF" w:rsidRDefault="00300F57" w:rsidP="00595940">
            <w:pPr>
              <w:pStyle w:val="Texttb"/>
              <w:jc w:val="left"/>
              <w:rPr>
                <w:sz w:val="28"/>
              </w:rPr>
            </w:pPr>
            <w:r w:rsidRPr="007E02AF">
              <w:rPr>
                <w:sz w:val="28"/>
              </w:rPr>
              <w:t xml:space="preserve">Проректор по </w:t>
            </w:r>
            <w:r w:rsidR="00595940">
              <w:rPr>
                <w:sz w:val="28"/>
              </w:rPr>
              <w:t>качеству образовательной деятельности</w:t>
            </w:r>
          </w:p>
        </w:tc>
        <w:tc>
          <w:tcPr>
            <w:tcW w:w="284" w:type="dxa"/>
          </w:tcPr>
          <w:p w:rsidR="00300F57" w:rsidRPr="007E02AF" w:rsidRDefault="00300F57" w:rsidP="00137DE0">
            <w:pPr>
              <w:pStyle w:val="Texttb"/>
              <w:rPr>
                <w:sz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00F57" w:rsidRPr="007E02AF" w:rsidRDefault="00300F57" w:rsidP="00137DE0">
            <w:pPr>
              <w:pStyle w:val="Texttb"/>
              <w:rPr>
                <w:sz w:val="28"/>
              </w:rPr>
            </w:pPr>
          </w:p>
        </w:tc>
        <w:tc>
          <w:tcPr>
            <w:tcW w:w="270" w:type="dxa"/>
          </w:tcPr>
          <w:p w:rsidR="00300F57" w:rsidRPr="007E02AF" w:rsidRDefault="00300F57" w:rsidP="00137DE0">
            <w:pPr>
              <w:pStyle w:val="Texttb"/>
              <w:rPr>
                <w:sz w:val="28"/>
              </w:rPr>
            </w:pPr>
          </w:p>
        </w:tc>
        <w:tc>
          <w:tcPr>
            <w:tcW w:w="2948" w:type="dxa"/>
            <w:vAlign w:val="bottom"/>
          </w:tcPr>
          <w:p w:rsidR="00300F57" w:rsidRPr="007E02AF" w:rsidRDefault="00300F57" w:rsidP="0097159D">
            <w:pPr>
              <w:pStyle w:val="Texttb"/>
              <w:jc w:val="left"/>
              <w:rPr>
                <w:sz w:val="28"/>
              </w:rPr>
            </w:pPr>
          </w:p>
          <w:p w:rsidR="00300F57" w:rsidRPr="007E02AF" w:rsidRDefault="00300F57" w:rsidP="0097159D">
            <w:pPr>
              <w:pStyle w:val="Texttb"/>
              <w:jc w:val="left"/>
              <w:rPr>
                <w:sz w:val="28"/>
              </w:rPr>
            </w:pPr>
            <w:r w:rsidRPr="007E02AF">
              <w:rPr>
                <w:sz w:val="28"/>
              </w:rPr>
              <w:t>И.В. Наумкин</w:t>
            </w:r>
          </w:p>
        </w:tc>
      </w:tr>
      <w:tr w:rsidR="00137DE0" w:rsidTr="00A3464F">
        <w:trPr>
          <w:trHeight w:val="349"/>
        </w:trPr>
        <w:tc>
          <w:tcPr>
            <w:tcW w:w="4077" w:type="dxa"/>
          </w:tcPr>
          <w:p w:rsidR="00137DE0" w:rsidRPr="007E02AF" w:rsidRDefault="00137DE0" w:rsidP="007E02AF">
            <w:pPr>
              <w:pStyle w:val="Texttb"/>
              <w:jc w:val="left"/>
              <w:rPr>
                <w:sz w:val="28"/>
              </w:rPr>
            </w:pPr>
            <w:r w:rsidRPr="007E02AF">
              <w:rPr>
                <w:sz w:val="28"/>
              </w:rPr>
              <w:t>Проректор по экономике</w:t>
            </w:r>
            <w:r w:rsidR="0097159D">
              <w:rPr>
                <w:sz w:val="28"/>
              </w:rPr>
              <w:t xml:space="preserve"> </w:t>
            </w:r>
            <w:r w:rsidR="00534FD3">
              <w:rPr>
                <w:sz w:val="28"/>
              </w:rPr>
              <w:br/>
            </w:r>
            <w:r w:rsidR="0097159D">
              <w:rPr>
                <w:sz w:val="28"/>
              </w:rPr>
              <w:t>и социальной работе</w:t>
            </w:r>
          </w:p>
        </w:tc>
        <w:tc>
          <w:tcPr>
            <w:tcW w:w="284" w:type="dxa"/>
          </w:tcPr>
          <w:p w:rsidR="00137DE0" w:rsidRPr="007E02AF" w:rsidRDefault="00137DE0" w:rsidP="00137DE0">
            <w:pPr>
              <w:pStyle w:val="Texttb"/>
              <w:rPr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37DE0" w:rsidRPr="007E02AF" w:rsidRDefault="00137DE0" w:rsidP="00137DE0">
            <w:pPr>
              <w:pStyle w:val="Texttb"/>
              <w:rPr>
                <w:sz w:val="28"/>
              </w:rPr>
            </w:pPr>
          </w:p>
        </w:tc>
        <w:tc>
          <w:tcPr>
            <w:tcW w:w="270" w:type="dxa"/>
          </w:tcPr>
          <w:p w:rsidR="00137DE0" w:rsidRPr="007E02AF" w:rsidRDefault="00137DE0" w:rsidP="00137DE0">
            <w:pPr>
              <w:pStyle w:val="Texttb"/>
              <w:rPr>
                <w:sz w:val="28"/>
              </w:rPr>
            </w:pPr>
          </w:p>
        </w:tc>
        <w:tc>
          <w:tcPr>
            <w:tcW w:w="2948" w:type="dxa"/>
            <w:vAlign w:val="bottom"/>
          </w:tcPr>
          <w:p w:rsidR="00137DE0" w:rsidRPr="007E02AF" w:rsidRDefault="00595940" w:rsidP="00595940">
            <w:pPr>
              <w:pStyle w:val="Texttb"/>
              <w:jc w:val="left"/>
              <w:rPr>
                <w:sz w:val="28"/>
              </w:rPr>
            </w:pPr>
            <w:r>
              <w:rPr>
                <w:sz w:val="28"/>
              </w:rPr>
              <w:t>Д</w:t>
            </w:r>
            <w:r w:rsidR="00137DE0" w:rsidRPr="007E02AF">
              <w:rPr>
                <w:sz w:val="28"/>
              </w:rPr>
              <w:t>.</w:t>
            </w:r>
            <w:r>
              <w:rPr>
                <w:sz w:val="28"/>
              </w:rPr>
              <w:t>В</w:t>
            </w:r>
            <w:r w:rsidR="00137DE0" w:rsidRPr="007E02AF">
              <w:rPr>
                <w:sz w:val="28"/>
              </w:rPr>
              <w:t xml:space="preserve">. </w:t>
            </w:r>
            <w:proofErr w:type="spellStart"/>
            <w:r>
              <w:rPr>
                <w:sz w:val="28"/>
              </w:rPr>
              <w:t>Эссауленко</w:t>
            </w:r>
            <w:proofErr w:type="spellEnd"/>
          </w:p>
        </w:tc>
      </w:tr>
      <w:tr w:rsidR="00A3464F" w:rsidTr="00A3464F">
        <w:trPr>
          <w:trHeight w:val="349"/>
        </w:trPr>
        <w:tc>
          <w:tcPr>
            <w:tcW w:w="4077" w:type="dxa"/>
          </w:tcPr>
          <w:p w:rsidR="00A3464F" w:rsidRPr="007E02AF" w:rsidRDefault="00A3464F" w:rsidP="00595940">
            <w:pPr>
              <w:pStyle w:val="Texttb"/>
              <w:spacing w:before="12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Проректор по </w:t>
            </w:r>
            <w:r w:rsidR="00595940">
              <w:rPr>
                <w:sz w:val="28"/>
              </w:rPr>
              <w:t>научной и международной деятельности</w:t>
            </w:r>
          </w:p>
        </w:tc>
        <w:tc>
          <w:tcPr>
            <w:tcW w:w="284" w:type="dxa"/>
          </w:tcPr>
          <w:p w:rsidR="00A3464F" w:rsidRPr="007E02AF" w:rsidRDefault="00A3464F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3464F" w:rsidRPr="007E02AF" w:rsidRDefault="00A3464F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70" w:type="dxa"/>
          </w:tcPr>
          <w:p w:rsidR="00A3464F" w:rsidRPr="007E02AF" w:rsidRDefault="00A3464F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948" w:type="dxa"/>
            <w:vAlign w:val="bottom"/>
          </w:tcPr>
          <w:p w:rsidR="00A3464F" w:rsidRPr="007E02AF" w:rsidRDefault="00A3464F" w:rsidP="00595940">
            <w:pPr>
              <w:pStyle w:val="Texttb"/>
              <w:spacing w:before="12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Е.В. </w:t>
            </w:r>
            <w:proofErr w:type="spellStart"/>
            <w:r w:rsidR="00595940">
              <w:rPr>
                <w:sz w:val="28"/>
              </w:rPr>
              <w:t>Камалдинов</w:t>
            </w:r>
            <w:proofErr w:type="spellEnd"/>
          </w:p>
        </w:tc>
      </w:tr>
      <w:tr w:rsidR="00137DE0" w:rsidTr="00A3464F">
        <w:trPr>
          <w:trHeight w:val="349"/>
        </w:trPr>
        <w:tc>
          <w:tcPr>
            <w:tcW w:w="4077" w:type="dxa"/>
          </w:tcPr>
          <w:p w:rsidR="00137DE0" w:rsidRPr="007E02AF" w:rsidRDefault="00137DE0" w:rsidP="00A3464F">
            <w:pPr>
              <w:pStyle w:val="Texttb"/>
              <w:spacing w:before="120"/>
              <w:jc w:val="left"/>
              <w:rPr>
                <w:sz w:val="28"/>
              </w:rPr>
            </w:pPr>
            <w:r w:rsidRPr="007E02AF">
              <w:rPr>
                <w:sz w:val="28"/>
              </w:rPr>
              <w:t>Главный бухгалтер</w:t>
            </w:r>
          </w:p>
        </w:tc>
        <w:tc>
          <w:tcPr>
            <w:tcW w:w="284" w:type="dxa"/>
          </w:tcPr>
          <w:p w:rsidR="00137DE0" w:rsidRPr="007E02AF" w:rsidRDefault="00137DE0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37DE0" w:rsidRPr="007E02AF" w:rsidRDefault="00137DE0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70" w:type="dxa"/>
          </w:tcPr>
          <w:p w:rsidR="00137DE0" w:rsidRPr="007E02AF" w:rsidRDefault="00137DE0" w:rsidP="00A3464F">
            <w:pPr>
              <w:pStyle w:val="Texttb"/>
              <w:spacing w:before="120"/>
              <w:rPr>
                <w:sz w:val="28"/>
              </w:rPr>
            </w:pPr>
          </w:p>
        </w:tc>
        <w:tc>
          <w:tcPr>
            <w:tcW w:w="2948" w:type="dxa"/>
            <w:vAlign w:val="bottom"/>
          </w:tcPr>
          <w:p w:rsidR="00137DE0" w:rsidRPr="007E02AF" w:rsidRDefault="0097159D" w:rsidP="00A3464F">
            <w:pPr>
              <w:pStyle w:val="Texttb"/>
              <w:spacing w:before="120"/>
              <w:jc w:val="left"/>
              <w:rPr>
                <w:sz w:val="28"/>
              </w:rPr>
            </w:pPr>
            <w:r>
              <w:rPr>
                <w:sz w:val="28"/>
              </w:rPr>
              <w:t>А</w:t>
            </w:r>
            <w:r w:rsidR="00137DE0" w:rsidRPr="007E02AF">
              <w:rPr>
                <w:sz w:val="28"/>
              </w:rPr>
              <w:t>.</w:t>
            </w:r>
            <w:r>
              <w:rPr>
                <w:sz w:val="28"/>
              </w:rPr>
              <w:t>В</w:t>
            </w:r>
            <w:r w:rsidR="00137DE0" w:rsidRPr="007E02AF">
              <w:rPr>
                <w:sz w:val="28"/>
              </w:rPr>
              <w:t xml:space="preserve">. </w:t>
            </w:r>
            <w:r>
              <w:rPr>
                <w:sz w:val="28"/>
              </w:rPr>
              <w:t>Корнилова</w:t>
            </w:r>
          </w:p>
        </w:tc>
      </w:tr>
    </w:tbl>
    <w:p w:rsidR="00137DE0" w:rsidRPr="00534FD3" w:rsidRDefault="00137DE0" w:rsidP="00137DE0">
      <w:pPr>
        <w:pStyle w:val="Texttb"/>
        <w:rPr>
          <w:sz w:val="28"/>
        </w:rPr>
      </w:pPr>
    </w:p>
    <w:p w:rsidR="004E2C50" w:rsidRPr="004E2C50" w:rsidRDefault="004E2C50" w:rsidP="00137DE0">
      <w:pPr>
        <w:pStyle w:val="Texttb"/>
        <w:rPr>
          <w:sz w:val="28"/>
        </w:rPr>
      </w:pPr>
    </w:p>
    <w:sectPr w:rsidR="004E2C50" w:rsidRPr="004E2C50" w:rsidSect="00411494">
      <w:pgSz w:w="11906" w:h="16838" w:code="9"/>
      <w:pgMar w:top="1021" w:right="1134" w:bottom="1418" w:left="1418" w:header="709" w:footer="85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001"/>
  <w:defaultTabStop w:val="708"/>
  <w:drawingGridHorizontalSpacing w:val="67"/>
  <w:displayVerticalDrawingGridEvery w:val="2"/>
  <w:noPunctuationKerning/>
  <w:characterSpacingControl w:val="doNotCompress"/>
  <w:compat/>
  <w:rsids>
    <w:rsidRoot w:val="00595940"/>
    <w:rsid w:val="000512D5"/>
    <w:rsid w:val="000603A7"/>
    <w:rsid w:val="000F2713"/>
    <w:rsid w:val="001347D1"/>
    <w:rsid w:val="00137DE0"/>
    <w:rsid w:val="001E174D"/>
    <w:rsid w:val="002C4EFC"/>
    <w:rsid w:val="002F2DD4"/>
    <w:rsid w:val="00300F57"/>
    <w:rsid w:val="00387418"/>
    <w:rsid w:val="003B19DA"/>
    <w:rsid w:val="00411494"/>
    <w:rsid w:val="004E2C50"/>
    <w:rsid w:val="004F4463"/>
    <w:rsid w:val="00534FD3"/>
    <w:rsid w:val="00542617"/>
    <w:rsid w:val="00595940"/>
    <w:rsid w:val="005B78A4"/>
    <w:rsid w:val="005D5935"/>
    <w:rsid w:val="006D15DE"/>
    <w:rsid w:val="007E02AF"/>
    <w:rsid w:val="007F6D59"/>
    <w:rsid w:val="008144BC"/>
    <w:rsid w:val="0084477D"/>
    <w:rsid w:val="008A0FF8"/>
    <w:rsid w:val="008D174A"/>
    <w:rsid w:val="0097159D"/>
    <w:rsid w:val="00A23651"/>
    <w:rsid w:val="00A3464F"/>
    <w:rsid w:val="00AE3DE6"/>
    <w:rsid w:val="00B56ABA"/>
    <w:rsid w:val="00BA00BA"/>
    <w:rsid w:val="00BB1512"/>
    <w:rsid w:val="00BD6BDC"/>
    <w:rsid w:val="00CE5E8D"/>
    <w:rsid w:val="00D26A53"/>
    <w:rsid w:val="00F97873"/>
    <w:rsid w:val="00FF5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12D5"/>
    <w:rPr>
      <w:sz w:val="28"/>
    </w:rPr>
  </w:style>
  <w:style w:type="paragraph" w:styleId="1">
    <w:name w:val="heading 1"/>
    <w:basedOn w:val="a"/>
    <w:next w:val="a"/>
    <w:qFormat/>
    <w:rsid w:val="00CE5E8D"/>
    <w:pPr>
      <w:keepNext/>
      <w:widowControl w:val="0"/>
      <w:autoSpaceDE w:val="0"/>
      <w:autoSpaceDN w:val="0"/>
      <w:adjustRightInd w:val="0"/>
      <w:spacing w:before="240" w:after="120"/>
      <w:jc w:val="center"/>
      <w:outlineLvl w:val="0"/>
    </w:pPr>
    <w:rPr>
      <w:rFonts w:cs="Arial"/>
      <w:b/>
      <w:bCs/>
      <w:kern w:val="32"/>
      <w:sz w:val="36"/>
      <w:szCs w:val="32"/>
    </w:rPr>
  </w:style>
  <w:style w:type="paragraph" w:styleId="2">
    <w:name w:val="heading 2"/>
    <w:basedOn w:val="1"/>
    <w:next w:val="Text20"/>
    <w:qFormat/>
    <w:rsid w:val="00CE5E8D"/>
    <w:pPr>
      <w:spacing w:before="120"/>
      <w:outlineLvl w:val="1"/>
    </w:pPr>
    <w:rPr>
      <w:sz w:val="32"/>
    </w:rPr>
  </w:style>
  <w:style w:type="paragraph" w:styleId="3">
    <w:name w:val="heading 3"/>
    <w:basedOn w:val="1"/>
    <w:next w:val="Text20"/>
    <w:qFormat/>
    <w:rsid w:val="00CE5E8D"/>
    <w:pPr>
      <w:spacing w:before="120"/>
      <w:outlineLvl w:val="2"/>
    </w:pPr>
    <w:rPr>
      <w:sz w:val="28"/>
    </w:rPr>
  </w:style>
  <w:style w:type="paragraph" w:styleId="4">
    <w:name w:val="heading 4"/>
    <w:basedOn w:val="3"/>
    <w:next w:val="Text15"/>
    <w:qFormat/>
    <w:rsid w:val="00CE5E8D"/>
    <w:pPr>
      <w:suppressAutoHyphens/>
      <w:outlineLvl w:val="3"/>
    </w:pPr>
    <w:rPr>
      <w:i/>
    </w:rPr>
  </w:style>
  <w:style w:type="paragraph" w:styleId="5">
    <w:name w:val="heading 5"/>
    <w:basedOn w:val="40"/>
    <w:next w:val="Text15"/>
    <w:qFormat/>
    <w:rsid w:val="00CE5E8D"/>
    <w:pPr>
      <w:widowControl w:val="0"/>
      <w:autoSpaceDE w:val="0"/>
      <w:autoSpaceDN w:val="0"/>
      <w:adjustRightInd w:val="0"/>
      <w:spacing w:before="240" w:after="60"/>
      <w:ind w:left="0"/>
      <w:jc w:val="center"/>
      <w:outlineLvl w:val="4"/>
    </w:pPr>
    <w:rPr>
      <w:b/>
      <w:bCs w:val="0"/>
      <w:i/>
      <w:iCs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rsid w:val="00CE5E8D"/>
  </w:style>
  <w:style w:type="paragraph" w:customStyle="1" w:styleId="Text15">
    <w:name w:val="Text_15"/>
    <w:qFormat/>
    <w:rsid w:val="00CE5E8D"/>
    <w:pPr>
      <w:spacing w:line="360" w:lineRule="exact"/>
      <w:ind w:firstLine="720"/>
      <w:jc w:val="both"/>
    </w:pPr>
    <w:rPr>
      <w:sz w:val="28"/>
    </w:rPr>
  </w:style>
  <w:style w:type="paragraph" w:customStyle="1" w:styleId="Text20">
    <w:name w:val="Text_20"/>
    <w:basedOn w:val="Text15"/>
    <w:rsid w:val="00CE5E8D"/>
    <w:pPr>
      <w:spacing w:line="460" w:lineRule="exact"/>
    </w:pPr>
  </w:style>
  <w:style w:type="paragraph" w:customStyle="1" w:styleId="Text10">
    <w:name w:val="Text_10"/>
    <w:basedOn w:val="Text15"/>
    <w:rsid w:val="00CE5E8D"/>
    <w:pPr>
      <w:spacing w:line="240" w:lineRule="auto"/>
    </w:pPr>
  </w:style>
  <w:style w:type="paragraph" w:customStyle="1" w:styleId="TextZtb">
    <w:name w:val="Text_Ztb"/>
    <w:basedOn w:val="TextNtb"/>
    <w:rsid w:val="00CE5E8D"/>
    <w:pPr>
      <w:spacing w:before="120"/>
      <w:jc w:val="center"/>
    </w:pPr>
  </w:style>
  <w:style w:type="paragraph" w:customStyle="1" w:styleId="TextNtb">
    <w:name w:val="Text_Ntb"/>
    <w:basedOn w:val="Text15"/>
    <w:rsid w:val="00CE5E8D"/>
    <w:pPr>
      <w:spacing w:line="240" w:lineRule="auto"/>
      <w:ind w:firstLine="0"/>
      <w:jc w:val="right"/>
    </w:pPr>
  </w:style>
  <w:style w:type="paragraph" w:customStyle="1" w:styleId="Texttb">
    <w:name w:val="Text_tb"/>
    <w:basedOn w:val="Text15"/>
    <w:rsid w:val="00CE5E8D"/>
    <w:pPr>
      <w:spacing w:line="240" w:lineRule="auto"/>
      <w:ind w:firstLine="0"/>
    </w:pPr>
    <w:rPr>
      <w:sz w:val="24"/>
    </w:rPr>
  </w:style>
  <w:style w:type="table" w:styleId="a3">
    <w:name w:val="Table Grid"/>
    <w:basedOn w:val="a1"/>
    <w:rsid w:val="00BA00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tbivki">
    <w:name w:val="Text_otbivki"/>
    <w:basedOn w:val="Text10"/>
    <w:rsid w:val="00CE5E8D"/>
    <w:rPr>
      <w:sz w:val="14"/>
    </w:rPr>
  </w:style>
  <w:style w:type="paragraph" w:customStyle="1" w:styleId="Textispoln">
    <w:name w:val="Text_ispoln"/>
    <w:basedOn w:val="Texttb"/>
    <w:rsid w:val="002C4EFC"/>
    <w:pPr>
      <w:jc w:val="left"/>
    </w:pPr>
    <w:rPr>
      <w:sz w:val="20"/>
    </w:rPr>
  </w:style>
  <w:style w:type="paragraph" w:customStyle="1" w:styleId="Textbukl">
    <w:name w:val="Text_bukl"/>
    <w:rsid w:val="00CE5E8D"/>
    <w:pPr>
      <w:ind w:firstLine="340"/>
      <w:jc w:val="both"/>
    </w:pPr>
    <w:rPr>
      <w:rFonts w:eastAsia="MS Mincho"/>
      <w:szCs w:val="28"/>
    </w:rPr>
  </w:style>
  <w:style w:type="paragraph" w:customStyle="1" w:styleId="TextOglavl">
    <w:name w:val="Text_Oglavl"/>
    <w:basedOn w:val="Text20"/>
    <w:rsid w:val="00CE5E8D"/>
    <w:pPr>
      <w:tabs>
        <w:tab w:val="right" w:leader="dot" w:pos="9072"/>
      </w:tabs>
      <w:jc w:val="left"/>
    </w:pPr>
  </w:style>
  <w:style w:type="paragraph" w:customStyle="1" w:styleId="Textprim">
    <w:name w:val="Text_prim"/>
    <w:basedOn w:val="Text10"/>
    <w:rsid w:val="00CE5E8D"/>
    <w:pPr>
      <w:widowControl w:val="0"/>
      <w:autoSpaceDE w:val="0"/>
      <w:autoSpaceDN w:val="0"/>
      <w:adjustRightInd w:val="0"/>
      <w:ind w:left="284" w:right="284" w:firstLine="0"/>
    </w:pPr>
    <w:rPr>
      <w:i/>
    </w:rPr>
  </w:style>
  <w:style w:type="paragraph" w:customStyle="1" w:styleId="Texttb14">
    <w:name w:val="Text_tb_14"/>
    <w:basedOn w:val="Texttb"/>
    <w:rsid w:val="00CE5E8D"/>
    <w:rPr>
      <w:sz w:val="28"/>
    </w:rPr>
  </w:style>
  <w:style w:type="character" w:styleId="a4">
    <w:name w:val="Hyperlink"/>
    <w:rsid w:val="00CE5E8D"/>
    <w:rPr>
      <w:rFonts w:ascii="Times New Roman" w:hAnsi="Times New Roman"/>
      <w:dstrike w:val="0"/>
      <w:color w:val="000000"/>
      <w:spacing w:val="0"/>
      <w:w w:val="100"/>
      <w:kern w:val="0"/>
      <w:position w:val="0"/>
      <w:sz w:val="28"/>
      <w:u w:val="none"/>
      <w:vertAlign w:val="baseline"/>
    </w:rPr>
  </w:style>
  <w:style w:type="paragraph" w:styleId="10">
    <w:name w:val="toc 1"/>
    <w:next w:val="20"/>
    <w:autoRedefine/>
    <w:semiHidden/>
    <w:rsid w:val="00CE5E8D"/>
    <w:pPr>
      <w:tabs>
        <w:tab w:val="right" w:leader="dot" w:pos="9345"/>
      </w:tabs>
      <w:spacing w:line="460" w:lineRule="exact"/>
    </w:pPr>
    <w:rPr>
      <w:bCs/>
      <w:noProof/>
      <w:sz w:val="28"/>
      <w:lang w:eastAsia="ar-SA"/>
    </w:rPr>
  </w:style>
  <w:style w:type="paragraph" w:styleId="20">
    <w:name w:val="toc 2"/>
    <w:basedOn w:val="10"/>
    <w:next w:val="30"/>
    <w:autoRedefine/>
    <w:semiHidden/>
    <w:rsid w:val="00CE5E8D"/>
    <w:pPr>
      <w:ind w:left="278"/>
    </w:pPr>
  </w:style>
  <w:style w:type="paragraph" w:styleId="40">
    <w:name w:val="toc 4"/>
    <w:basedOn w:val="10"/>
    <w:next w:val="Text20"/>
    <w:autoRedefine/>
    <w:semiHidden/>
    <w:rsid w:val="00CE5E8D"/>
    <w:pPr>
      <w:ind w:left="839"/>
    </w:pPr>
    <w:rPr>
      <w:szCs w:val="18"/>
    </w:rPr>
  </w:style>
  <w:style w:type="character" w:styleId="a5">
    <w:name w:val="page number"/>
    <w:rsid w:val="00CE5E8D"/>
    <w:rPr>
      <w:rFonts w:ascii="Times New Roman" w:hAnsi="Times New Roman"/>
      <w:dstrike w:val="0"/>
      <w:sz w:val="24"/>
      <w:vertAlign w:val="baseline"/>
    </w:rPr>
  </w:style>
  <w:style w:type="paragraph" w:styleId="30">
    <w:name w:val="toc 3"/>
    <w:basedOn w:val="10"/>
    <w:next w:val="40"/>
    <w:autoRedefine/>
    <w:semiHidden/>
    <w:rsid w:val="00CE5E8D"/>
    <w:pPr>
      <w:ind w:left="561"/>
    </w:pPr>
    <w:rPr>
      <w:iCs/>
    </w:rPr>
  </w:style>
  <w:style w:type="paragraph" w:styleId="50">
    <w:name w:val="toc 5"/>
    <w:basedOn w:val="10"/>
    <w:next w:val="a"/>
    <w:autoRedefine/>
    <w:semiHidden/>
    <w:rsid w:val="00CE5E8D"/>
    <w:pPr>
      <w:ind w:left="1123"/>
    </w:pPr>
    <w:rPr>
      <w:caps/>
      <w:szCs w:val="18"/>
    </w:rPr>
  </w:style>
  <w:style w:type="paragraph" w:styleId="a6">
    <w:name w:val="Document Map"/>
    <w:basedOn w:val="a"/>
    <w:semiHidden/>
    <w:rsid w:val="000F2713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SAU\25412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254121</Template>
  <TotalTime>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СЕЛЬСКОГО ХОЗЯЙСТВА РОССИЙСКОЙ ФЕДЕРАЦИИ</vt:lpstr>
    </vt:vector>
  </TitlesOfParts>
  <Company>Home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СЕЛЬСКОГО ХОЗЯЙСТВА РОССИЙСКОЙ ФЕДЕРАЦИИ</dc:title>
  <dc:creator>Пользователь</dc:creator>
  <cp:lastModifiedBy>Пользователь</cp:lastModifiedBy>
  <cp:revision>1</cp:revision>
  <dcterms:created xsi:type="dcterms:W3CDTF">2021-03-18T09:09:00Z</dcterms:created>
  <dcterms:modified xsi:type="dcterms:W3CDTF">2021-03-18T09:12:00Z</dcterms:modified>
</cp:coreProperties>
</file>