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FB" w:rsidRDefault="001040FB" w:rsidP="001040FB">
      <w:pPr>
        <w:pStyle w:val="Text15"/>
        <w:tabs>
          <w:tab w:val="left" w:pos="0"/>
        </w:tabs>
        <w:ind w:left="5664" w:firstLine="0"/>
        <w:jc w:val="left"/>
        <w:rPr>
          <w:sz w:val="32"/>
          <w:szCs w:val="32"/>
        </w:rPr>
      </w:pPr>
      <w:r>
        <w:rPr>
          <w:sz w:val="32"/>
          <w:szCs w:val="32"/>
        </w:rPr>
        <w:t>УТВЕРЖДАЮ</w:t>
      </w:r>
    </w:p>
    <w:p w:rsidR="001040FB" w:rsidRDefault="001040FB" w:rsidP="001040FB">
      <w:pPr>
        <w:pStyle w:val="Text15"/>
        <w:tabs>
          <w:tab w:val="left" w:pos="0"/>
        </w:tabs>
        <w:ind w:left="5664" w:firstLine="0"/>
        <w:jc w:val="left"/>
      </w:pPr>
      <w:r>
        <w:t xml:space="preserve">Ректор ФГБОУ ВО </w:t>
      </w:r>
      <w:r w:rsidR="00760DB1">
        <w:t xml:space="preserve">Новосибирский </w:t>
      </w:r>
      <w:r>
        <w:t>ГАУ</w:t>
      </w:r>
    </w:p>
    <w:p w:rsidR="001040FB" w:rsidRDefault="001040FB" w:rsidP="001040FB">
      <w:pPr>
        <w:pStyle w:val="Text15"/>
        <w:tabs>
          <w:tab w:val="left" w:pos="0"/>
        </w:tabs>
        <w:ind w:left="5664" w:firstLine="0"/>
        <w:jc w:val="left"/>
      </w:pPr>
      <w:r>
        <w:t xml:space="preserve">_____________ </w:t>
      </w:r>
      <w:r w:rsidR="00D8663B">
        <w:t>Е</w:t>
      </w:r>
      <w:r>
        <w:t>.</w:t>
      </w:r>
      <w:r w:rsidR="00D8663B">
        <w:t>В</w:t>
      </w:r>
      <w:r>
        <w:t xml:space="preserve">. </w:t>
      </w:r>
      <w:r w:rsidR="00D8663B">
        <w:t>Рудой</w:t>
      </w:r>
      <w:r>
        <w:t xml:space="preserve"> </w:t>
      </w:r>
    </w:p>
    <w:p w:rsidR="001040FB" w:rsidRDefault="00434701" w:rsidP="001040FB">
      <w:pPr>
        <w:pStyle w:val="Text15"/>
        <w:tabs>
          <w:tab w:val="left" w:pos="0"/>
        </w:tabs>
        <w:ind w:left="5664" w:firstLine="0"/>
        <w:jc w:val="left"/>
      </w:pPr>
      <w:r>
        <w:t>«____» ____________ 20</w:t>
      </w:r>
      <w:r w:rsidR="00D8663B">
        <w:t>21</w:t>
      </w:r>
      <w:r w:rsidR="001040FB">
        <w:t xml:space="preserve"> г.</w:t>
      </w:r>
    </w:p>
    <w:p w:rsidR="001040FB" w:rsidRDefault="001040FB" w:rsidP="00661F6E">
      <w:pPr>
        <w:pStyle w:val="Texttb"/>
      </w:pPr>
    </w:p>
    <w:p w:rsidR="001040FB" w:rsidRDefault="001040FB" w:rsidP="001040FB">
      <w:pPr>
        <w:pStyle w:val="Text15"/>
        <w:ind w:firstLine="0"/>
        <w:jc w:val="center"/>
        <w:rPr>
          <w:sz w:val="32"/>
          <w:szCs w:val="32"/>
        </w:rPr>
      </w:pPr>
      <w:r>
        <w:rPr>
          <w:sz w:val="32"/>
          <w:szCs w:val="32"/>
        </w:rPr>
        <w:t>СЛУЖЕБНОЕ ЗАДАНИЕ</w:t>
      </w:r>
    </w:p>
    <w:p w:rsidR="001040FB" w:rsidRDefault="001040FB" w:rsidP="001040FB">
      <w:pPr>
        <w:pStyle w:val="Text15"/>
        <w:ind w:firstLine="0"/>
        <w:jc w:val="center"/>
      </w:pPr>
      <w:r>
        <w:t>на выезд в командировку</w:t>
      </w:r>
    </w:p>
    <w:p w:rsidR="00AC0A1B" w:rsidRDefault="00AC0A1B" w:rsidP="00661F6E">
      <w:pPr>
        <w:pStyle w:val="Texttb"/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76"/>
        <w:gridCol w:w="425"/>
        <w:gridCol w:w="1134"/>
        <w:gridCol w:w="142"/>
        <w:gridCol w:w="425"/>
        <w:gridCol w:w="2552"/>
        <w:gridCol w:w="425"/>
        <w:gridCol w:w="293"/>
        <w:gridCol w:w="2967"/>
      </w:tblGrid>
      <w:tr w:rsidR="006254BB" w:rsidTr="00661F6E">
        <w:tc>
          <w:tcPr>
            <w:tcW w:w="1276" w:type="dxa"/>
          </w:tcPr>
          <w:p w:rsidR="006254BB" w:rsidRDefault="006254BB" w:rsidP="006254BB">
            <w:pPr>
              <w:pStyle w:val="Texttb14"/>
            </w:pPr>
            <w:r w:rsidRPr="006254BB">
              <w:t>Кому</w:t>
            </w:r>
          </w:p>
        </w:tc>
        <w:tc>
          <w:tcPr>
            <w:tcW w:w="8363" w:type="dxa"/>
            <w:gridSpan w:val="8"/>
            <w:tcBorders>
              <w:bottom w:val="single" w:sz="4" w:space="0" w:color="auto"/>
            </w:tcBorders>
          </w:tcPr>
          <w:p w:rsidR="006254BB" w:rsidRPr="006254BB" w:rsidRDefault="006254BB" w:rsidP="006254BB">
            <w:pPr>
              <w:pStyle w:val="Texttb14"/>
              <w:jc w:val="center"/>
            </w:pPr>
          </w:p>
        </w:tc>
      </w:tr>
      <w:tr w:rsidR="006254BB" w:rsidTr="00661F6E">
        <w:tc>
          <w:tcPr>
            <w:tcW w:w="1276" w:type="dxa"/>
          </w:tcPr>
          <w:p w:rsidR="006254BB" w:rsidRDefault="006254BB" w:rsidP="006254BB">
            <w:pPr>
              <w:pStyle w:val="Texttb14"/>
              <w:spacing w:after="60"/>
            </w:pPr>
          </w:p>
        </w:tc>
        <w:tc>
          <w:tcPr>
            <w:tcW w:w="8363" w:type="dxa"/>
            <w:gridSpan w:val="8"/>
            <w:tcBorders>
              <w:top w:val="single" w:sz="4" w:space="0" w:color="auto"/>
            </w:tcBorders>
          </w:tcPr>
          <w:p w:rsidR="006254BB" w:rsidRPr="006254BB" w:rsidRDefault="006254BB" w:rsidP="006254BB">
            <w:pPr>
              <w:pStyle w:val="Texttb14"/>
              <w:spacing w:after="60"/>
              <w:jc w:val="center"/>
              <w:rPr>
                <w:vertAlign w:val="superscript"/>
              </w:rPr>
            </w:pPr>
            <w:r w:rsidRPr="006254BB">
              <w:rPr>
                <w:vertAlign w:val="superscript"/>
              </w:rPr>
              <w:t>(фамилия, имя, отчество)</w:t>
            </w:r>
          </w:p>
        </w:tc>
      </w:tr>
      <w:tr w:rsidR="006254BB" w:rsidTr="00661F6E">
        <w:tc>
          <w:tcPr>
            <w:tcW w:w="9639" w:type="dxa"/>
            <w:gridSpan w:val="9"/>
            <w:tcBorders>
              <w:bottom w:val="single" w:sz="4" w:space="0" w:color="auto"/>
            </w:tcBorders>
          </w:tcPr>
          <w:p w:rsidR="006254BB" w:rsidRDefault="006254BB" w:rsidP="006254BB">
            <w:pPr>
              <w:pStyle w:val="Texttb14"/>
              <w:jc w:val="center"/>
            </w:pPr>
          </w:p>
        </w:tc>
      </w:tr>
      <w:tr w:rsidR="006254BB" w:rsidRPr="006254BB" w:rsidTr="00661F6E">
        <w:tc>
          <w:tcPr>
            <w:tcW w:w="9639" w:type="dxa"/>
            <w:gridSpan w:val="9"/>
            <w:tcBorders>
              <w:top w:val="single" w:sz="4" w:space="0" w:color="auto"/>
            </w:tcBorders>
          </w:tcPr>
          <w:p w:rsidR="006254BB" w:rsidRPr="006254BB" w:rsidRDefault="006254BB" w:rsidP="006254BB">
            <w:pPr>
              <w:pStyle w:val="Texttb14"/>
              <w:spacing w:after="60"/>
              <w:jc w:val="center"/>
              <w:rPr>
                <w:vertAlign w:val="superscript"/>
              </w:rPr>
            </w:pPr>
            <w:r w:rsidRPr="006254BB">
              <w:rPr>
                <w:vertAlign w:val="superscript"/>
              </w:rPr>
              <w:t>(структурное подразделение)</w:t>
            </w:r>
          </w:p>
        </w:tc>
      </w:tr>
      <w:tr w:rsidR="006254BB" w:rsidTr="00661F6E">
        <w:tc>
          <w:tcPr>
            <w:tcW w:w="9639" w:type="dxa"/>
            <w:gridSpan w:val="9"/>
            <w:tcBorders>
              <w:bottom w:val="single" w:sz="4" w:space="0" w:color="auto"/>
            </w:tcBorders>
          </w:tcPr>
          <w:p w:rsidR="006254BB" w:rsidRDefault="006254BB" w:rsidP="00665684">
            <w:pPr>
              <w:pStyle w:val="Texttb14"/>
              <w:jc w:val="center"/>
            </w:pPr>
          </w:p>
        </w:tc>
      </w:tr>
      <w:tr w:rsidR="006254BB" w:rsidRPr="006254BB" w:rsidTr="00661F6E">
        <w:tc>
          <w:tcPr>
            <w:tcW w:w="9639" w:type="dxa"/>
            <w:gridSpan w:val="9"/>
            <w:tcBorders>
              <w:top w:val="single" w:sz="4" w:space="0" w:color="auto"/>
            </w:tcBorders>
          </w:tcPr>
          <w:p w:rsidR="006254BB" w:rsidRPr="006254BB" w:rsidRDefault="006254BB" w:rsidP="006254BB">
            <w:pPr>
              <w:pStyle w:val="Texttb14"/>
              <w:spacing w:after="60"/>
              <w:jc w:val="center"/>
              <w:rPr>
                <w:vertAlign w:val="superscript"/>
              </w:rPr>
            </w:pPr>
            <w:r w:rsidRPr="006254BB">
              <w:rPr>
                <w:vertAlign w:val="superscript"/>
              </w:rPr>
              <w:t>(</w:t>
            </w:r>
            <w:r>
              <w:rPr>
                <w:vertAlign w:val="superscript"/>
              </w:rPr>
              <w:t>должность командируемого</w:t>
            </w:r>
            <w:r w:rsidRPr="006254BB">
              <w:rPr>
                <w:vertAlign w:val="superscript"/>
              </w:rPr>
              <w:t>)</w:t>
            </w:r>
          </w:p>
        </w:tc>
      </w:tr>
      <w:tr w:rsidR="006254BB" w:rsidTr="00661F6E">
        <w:tc>
          <w:tcPr>
            <w:tcW w:w="2977" w:type="dxa"/>
            <w:gridSpan w:val="4"/>
          </w:tcPr>
          <w:p w:rsidR="006254BB" w:rsidRDefault="006254BB" w:rsidP="006254BB">
            <w:pPr>
              <w:pStyle w:val="Texttb14"/>
            </w:pPr>
            <w:r w:rsidRPr="006254BB">
              <w:t>Место командировки:</w:t>
            </w:r>
          </w:p>
        </w:tc>
        <w:tc>
          <w:tcPr>
            <w:tcW w:w="6662" w:type="dxa"/>
            <w:gridSpan w:val="5"/>
            <w:tcBorders>
              <w:bottom w:val="single" w:sz="4" w:space="0" w:color="auto"/>
            </w:tcBorders>
          </w:tcPr>
          <w:p w:rsidR="006254BB" w:rsidRDefault="006254BB" w:rsidP="006254BB">
            <w:pPr>
              <w:pStyle w:val="Texttb14"/>
            </w:pPr>
          </w:p>
        </w:tc>
      </w:tr>
      <w:tr w:rsidR="006254BB" w:rsidRPr="006254BB" w:rsidTr="00661F6E">
        <w:tc>
          <w:tcPr>
            <w:tcW w:w="2977" w:type="dxa"/>
            <w:gridSpan w:val="4"/>
          </w:tcPr>
          <w:p w:rsidR="006254BB" w:rsidRPr="006254BB" w:rsidRDefault="006254BB" w:rsidP="000570D8">
            <w:pPr>
              <w:pStyle w:val="Textotbivki"/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</w:tcBorders>
          </w:tcPr>
          <w:p w:rsidR="006254BB" w:rsidRPr="006254BB" w:rsidRDefault="006254BB" w:rsidP="000570D8">
            <w:pPr>
              <w:pStyle w:val="Textotbivki"/>
            </w:pPr>
          </w:p>
        </w:tc>
      </w:tr>
      <w:tr w:rsidR="006254BB" w:rsidTr="00661F6E">
        <w:tc>
          <w:tcPr>
            <w:tcW w:w="9639" w:type="dxa"/>
            <w:gridSpan w:val="9"/>
            <w:tcBorders>
              <w:bottom w:val="single" w:sz="4" w:space="0" w:color="auto"/>
            </w:tcBorders>
          </w:tcPr>
          <w:p w:rsidR="006254BB" w:rsidRDefault="006254BB" w:rsidP="006254BB">
            <w:pPr>
              <w:pStyle w:val="Texttb14"/>
              <w:spacing w:before="60"/>
            </w:pPr>
          </w:p>
        </w:tc>
      </w:tr>
      <w:tr w:rsidR="006254BB" w:rsidRPr="006254BB" w:rsidTr="00661F6E">
        <w:tc>
          <w:tcPr>
            <w:tcW w:w="1276" w:type="dxa"/>
            <w:tcBorders>
              <w:top w:val="single" w:sz="4" w:space="0" w:color="auto"/>
            </w:tcBorders>
          </w:tcPr>
          <w:p w:rsidR="006254BB" w:rsidRPr="006254BB" w:rsidRDefault="006254BB" w:rsidP="006254BB">
            <w:pPr>
              <w:pStyle w:val="Textotbivki"/>
              <w:rPr>
                <w:sz w:val="10"/>
                <w:szCs w:val="10"/>
              </w:rPr>
            </w:pPr>
          </w:p>
        </w:tc>
        <w:tc>
          <w:tcPr>
            <w:tcW w:w="8363" w:type="dxa"/>
            <w:gridSpan w:val="8"/>
            <w:tcBorders>
              <w:top w:val="single" w:sz="4" w:space="0" w:color="auto"/>
            </w:tcBorders>
          </w:tcPr>
          <w:p w:rsidR="006254BB" w:rsidRPr="006254BB" w:rsidRDefault="006254BB" w:rsidP="006254BB">
            <w:pPr>
              <w:pStyle w:val="Textotbivki"/>
              <w:rPr>
                <w:sz w:val="10"/>
                <w:szCs w:val="10"/>
              </w:rPr>
            </w:pPr>
          </w:p>
        </w:tc>
      </w:tr>
      <w:tr w:rsidR="006254BB" w:rsidTr="00661F6E">
        <w:tc>
          <w:tcPr>
            <w:tcW w:w="2835" w:type="dxa"/>
            <w:gridSpan w:val="3"/>
          </w:tcPr>
          <w:p w:rsidR="006254BB" w:rsidRDefault="00FA377C" w:rsidP="006254BB">
            <w:pPr>
              <w:pStyle w:val="Texttb14"/>
            </w:pPr>
            <w:r w:rsidRPr="00FA377C">
              <w:t>Цель командировки:</w:t>
            </w:r>
          </w:p>
        </w:tc>
        <w:tc>
          <w:tcPr>
            <w:tcW w:w="6804" w:type="dxa"/>
            <w:gridSpan w:val="6"/>
            <w:tcBorders>
              <w:bottom w:val="single" w:sz="4" w:space="0" w:color="auto"/>
            </w:tcBorders>
          </w:tcPr>
          <w:p w:rsidR="006254BB" w:rsidRDefault="006254BB" w:rsidP="000570D8">
            <w:pPr>
              <w:pStyle w:val="Texttb14"/>
            </w:pPr>
          </w:p>
        </w:tc>
      </w:tr>
      <w:tr w:rsidR="006254BB" w:rsidRPr="00FA377C" w:rsidTr="00661F6E">
        <w:tc>
          <w:tcPr>
            <w:tcW w:w="2835" w:type="dxa"/>
            <w:gridSpan w:val="3"/>
          </w:tcPr>
          <w:p w:rsidR="006254BB" w:rsidRPr="00FA377C" w:rsidRDefault="006254BB" w:rsidP="000570D8">
            <w:pPr>
              <w:pStyle w:val="Textotbivki"/>
            </w:pPr>
          </w:p>
        </w:tc>
        <w:tc>
          <w:tcPr>
            <w:tcW w:w="6804" w:type="dxa"/>
            <w:gridSpan w:val="6"/>
            <w:tcBorders>
              <w:top w:val="single" w:sz="4" w:space="0" w:color="auto"/>
            </w:tcBorders>
          </w:tcPr>
          <w:p w:rsidR="006254BB" w:rsidRPr="00FA377C" w:rsidRDefault="006254BB" w:rsidP="000570D8">
            <w:pPr>
              <w:pStyle w:val="Textotbivki"/>
            </w:pPr>
          </w:p>
        </w:tc>
      </w:tr>
      <w:tr w:rsidR="00FA377C" w:rsidTr="00661F6E">
        <w:tc>
          <w:tcPr>
            <w:tcW w:w="9639" w:type="dxa"/>
            <w:gridSpan w:val="9"/>
          </w:tcPr>
          <w:p w:rsidR="00FA377C" w:rsidRDefault="000570D8" w:rsidP="006254BB">
            <w:pPr>
              <w:pStyle w:val="Texttb14"/>
            </w:pPr>
            <w:r>
              <w:t>конференции</w:t>
            </w:r>
          </w:p>
        </w:tc>
      </w:tr>
      <w:tr w:rsidR="00FA377C" w:rsidRPr="00FA377C" w:rsidTr="00661F6E">
        <w:tc>
          <w:tcPr>
            <w:tcW w:w="2835" w:type="dxa"/>
            <w:gridSpan w:val="3"/>
            <w:tcBorders>
              <w:top w:val="single" w:sz="4" w:space="0" w:color="auto"/>
            </w:tcBorders>
          </w:tcPr>
          <w:p w:rsidR="00FA377C" w:rsidRPr="00FA377C" w:rsidRDefault="00FA377C" w:rsidP="00235912">
            <w:pPr>
              <w:pStyle w:val="Textotbivki"/>
            </w:pPr>
          </w:p>
        </w:tc>
        <w:tc>
          <w:tcPr>
            <w:tcW w:w="6804" w:type="dxa"/>
            <w:gridSpan w:val="6"/>
            <w:tcBorders>
              <w:top w:val="single" w:sz="4" w:space="0" w:color="auto"/>
            </w:tcBorders>
          </w:tcPr>
          <w:p w:rsidR="00FA377C" w:rsidRPr="00FA377C" w:rsidRDefault="00FA377C" w:rsidP="00235912">
            <w:pPr>
              <w:pStyle w:val="Textotbivki"/>
            </w:pPr>
          </w:p>
        </w:tc>
      </w:tr>
      <w:tr w:rsidR="000A14A6" w:rsidTr="00661F6E">
        <w:tc>
          <w:tcPr>
            <w:tcW w:w="2835" w:type="dxa"/>
            <w:gridSpan w:val="3"/>
          </w:tcPr>
          <w:p w:rsidR="000A14A6" w:rsidRDefault="000A14A6" w:rsidP="006254BB">
            <w:pPr>
              <w:pStyle w:val="Texttb14"/>
            </w:pPr>
            <w:r w:rsidRPr="00450FED">
              <w:t>Срок командировки:</w:t>
            </w:r>
          </w:p>
        </w:tc>
        <w:tc>
          <w:tcPr>
            <w:tcW w:w="567" w:type="dxa"/>
            <w:gridSpan w:val="2"/>
          </w:tcPr>
          <w:p w:rsidR="000A14A6" w:rsidRDefault="000A14A6" w:rsidP="00450FED">
            <w:pPr>
              <w:pStyle w:val="Texttb14"/>
              <w:jc w:val="center"/>
            </w:pPr>
            <w:r>
              <w:t>с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A14A6" w:rsidRDefault="000A14A6" w:rsidP="000A14A6">
            <w:pPr>
              <w:pStyle w:val="Texttb14"/>
              <w:jc w:val="center"/>
            </w:pPr>
          </w:p>
        </w:tc>
        <w:tc>
          <w:tcPr>
            <w:tcW w:w="718" w:type="dxa"/>
            <w:gridSpan w:val="2"/>
          </w:tcPr>
          <w:p w:rsidR="000A14A6" w:rsidRDefault="000A14A6" w:rsidP="000A14A6">
            <w:pPr>
              <w:pStyle w:val="Texttb14"/>
              <w:jc w:val="center"/>
            </w:pPr>
            <w:r>
              <w:t>по</w:t>
            </w:r>
          </w:p>
        </w:tc>
        <w:tc>
          <w:tcPr>
            <w:tcW w:w="2967" w:type="dxa"/>
            <w:tcBorders>
              <w:bottom w:val="single" w:sz="4" w:space="0" w:color="auto"/>
            </w:tcBorders>
          </w:tcPr>
          <w:p w:rsidR="000A14A6" w:rsidRDefault="000A14A6" w:rsidP="000A14A6">
            <w:pPr>
              <w:pStyle w:val="Texttb14"/>
              <w:jc w:val="center"/>
            </w:pPr>
          </w:p>
        </w:tc>
      </w:tr>
      <w:tr w:rsidR="000A14A6" w:rsidTr="00661F6E">
        <w:tc>
          <w:tcPr>
            <w:tcW w:w="2835" w:type="dxa"/>
            <w:gridSpan w:val="3"/>
          </w:tcPr>
          <w:p w:rsidR="000A14A6" w:rsidRPr="00450FED" w:rsidRDefault="000A14A6" w:rsidP="000A14A6">
            <w:pPr>
              <w:pStyle w:val="Textotbivki"/>
            </w:pPr>
          </w:p>
        </w:tc>
        <w:tc>
          <w:tcPr>
            <w:tcW w:w="567" w:type="dxa"/>
            <w:gridSpan w:val="2"/>
          </w:tcPr>
          <w:p w:rsidR="000A14A6" w:rsidRDefault="000A14A6" w:rsidP="000A14A6">
            <w:pPr>
              <w:pStyle w:val="Textotbivki"/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A14A6" w:rsidRDefault="000A14A6" w:rsidP="000A14A6">
            <w:pPr>
              <w:pStyle w:val="Textotbivki"/>
            </w:pPr>
          </w:p>
        </w:tc>
        <w:tc>
          <w:tcPr>
            <w:tcW w:w="718" w:type="dxa"/>
            <w:gridSpan w:val="2"/>
          </w:tcPr>
          <w:p w:rsidR="000A14A6" w:rsidRDefault="000A14A6" w:rsidP="000A14A6">
            <w:pPr>
              <w:pStyle w:val="Textotbivki"/>
            </w:pPr>
          </w:p>
        </w:tc>
        <w:tc>
          <w:tcPr>
            <w:tcW w:w="2967" w:type="dxa"/>
            <w:tcBorders>
              <w:top w:val="single" w:sz="4" w:space="0" w:color="auto"/>
            </w:tcBorders>
          </w:tcPr>
          <w:p w:rsidR="000A14A6" w:rsidRDefault="000A14A6" w:rsidP="000A14A6">
            <w:pPr>
              <w:pStyle w:val="Textotbivki"/>
            </w:pPr>
          </w:p>
        </w:tc>
      </w:tr>
      <w:tr w:rsidR="000A14A6" w:rsidTr="00661F6E">
        <w:tc>
          <w:tcPr>
            <w:tcW w:w="6379" w:type="dxa"/>
            <w:gridSpan w:val="7"/>
          </w:tcPr>
          <w:p w:rsidR="000A14A6" w:rsidRDefault="000A14A6" w:rsidP="006254BB">
            <w:pPr>
              <w:pStyle w:val="Texttb14"/>
            </w:pPr>
            <w:r w:rsidRPr="000A14A6">
              <w:t>Бухгалтерии оплатить командировочные расходы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0A14A6" w:rsidRDefault="000A14A6" w:rsidP="006254BB">
            <w:pPr>
              <w:pStyle w:val="Texttb14"/>
            </w:pPr>
          </w:p>
        </w:tc>
      </w:tr>
      <w:tr w:rsidR="000A14A6" w:rsidTr="00661F6E">
        <w:tc>
          <w:tcPr>
            <w:tcW w:w="6379" w:type="dxa"/>
            <w:gridSpan w:val="7"/>
          </w:tcPr>
          <w:p w:rsidR="000A14A6" w:rsidRPr="000A14A6" w:rsidRDefault="000A14A6" w:rsidP="000A14A6">
            <w:pPr>
              <w:pStyle w:val="Textotbivki"/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</w:tcBorders>
          </w:tcPr>
          <w:p w:rsidR="000A14A6" w:rsidRDefault="000A14A6" w:rsidP="000A14A6">
            <w:pPr>
              <w:pStyle w:val="Textotbivki"/>
            </w:pPr>
          </w:p>
        </w:tc>
      </w:tr>
      <w:tr w:rsidR="000A14A6" w:rsidTr="00661F6E">
        <w:tc>
          <w:tcPr>
            <w:tcW w:w="9639" w:type="dxa"/>
            <w:gridSpan w:val="9"/>
          </w:tcPr>
          <w:p w:rsidR="000A14A6" w:rsidRDefault="000A14A6" w:rsidP="00665684">
            <w:pPr>
              <w:pStyle w:val="Texttb14"/>
            </w:pPr>
          </w:p>
        </w:tc>
      </w:tr>
      <w:tr w:rsidR="000A14A6" w:rsidRPr="00FA377C" w:rsidTr="00661F6E">
        <w:tc>
          <w:tcPr>
            <w:tcW w:w="2835" w:type="dxa"/>
            <w:gridSpan w:val="3"/>
            <w:tcBorders>
              <w:top w:val="single" w:sz="4" w:space="0" w:color="auto"/>
            </w:tcBorders>
          </w:tcPr>
          <w:p w:rsidR="000A14A6" w:rsidRPr="00FA377C" w:rsidRDefault="000A14A6" w:rsidP="00665684">
            <w:pPr>
              <w:pStyle w:val="Textotbivki"/>
            </w:pPr>
          </w:p>
        </w:tc>
        <w:tc>
          <w:tcPr>
            <w:tcW w:w="6804" w:type="dxa"/>
            <w:gridSpan w:val="6"/>
            <w:tcBorders>
              <w:top w:val="single" w:sz="4" w:space="0" w:color="auto"/>
            </w:tcBorders>
          </w:tcPr>
          <w:p w:rsidR="000A14A6" w:rsidRPr="00FA377C" w:rsidRDefault="000A14A6" w:rsidP="00665684">
            <w:pPr>
              <w:pStyle w:val="Textotbivki"/>
            </w:pPr>
          </w:p>
        </w:tc>
      </w:tr>
      <w:tr w:rsidR="000A14A6" w:rsidTr="00661F6E">
        <w:tc>
          <w:tcPr>
            <w:tcW w:w="9639" w:type="dxa"/>
            <w:gridSpan w:val="9"/>
          </w:tcPr>
          <w:p w:rsidR="000A14A6" w:rsidRDefault="000A14A6" w:rsidP="00665684">
            <w:pPr>
              <w:pStyle w:val="Texttb14"/>
            </w:pPr>
          </w:p>
        </w:tc>
      </w:tr>
      <w:tr w:rsidR="000A14A6" w:rsidRPr="00FA377C" w:rsidTr="00661F6E">
        <w:tc>
          <w:tcPr>
            <w:tcW w:w="2835" w:type="dxa"/>
            <w:gridSpan w:val="3"/>
            <w:tcBorders>
              <w:top w:val="single" w:sz="4" w:space="0" w:color="auto"/>
            </w:tcBorders>
          </w:tcPr>
          <w:p w:rsidR="000A14A6" w:rsidRPr="00FA377C" w:rsidRDefault="000A14A6" w:rsidP="00665684">
            <w:pPr>
              <w:pStyle w:val="Textotbivki"/>
            </w:pPr>
          </w:p>
        </w:tc>
        <w:tc>
          <w:tcPr>
            <w:tcW w:w="6804" w:type="dxa"/>
            <w:gridSpan w:val="6"/>
            <w:tcBorders>
              <w:top w:val="single" w:sz="4" w:space="0" w:color="auto"/>
            </w:tcBorders>
          </w:tcPr>
          <w:p w:rsidR="000A14A6" w:rsidRPr="00FA377C" w:rsidRDefault="000A14A6" w:rsidP="00665684">
            <w:pPr>
              <w:pStyle w:val="Textotbivki"/>
            </w:pPr>
          </w:p>
        </w:tc>
      </w:tr>
      <w:tr w:rsidR="000A14A6" w:rsidTr="00661F6E">
        <w:tc>
          <w:tcPr>
            <w:tcW w:w="1701" w:type="dxa"/>
            <w:gridSpan w:val="2"/>
          </w:tcPr>
          <w:p w:rsidR="000A14A6" w:rsidRDefault="000A14A6" w:rsidP="006254BB">
            <w:pPr>
              <w:pStyle w:val="Texttb14"/>
            </w:pPr>
            <w:r w:rsidRPr="000A14A6">
              <w:t>Основание:</w:t>
            </w:r>
          </w:p>
        </w:tc>
        <w:tc>
          <w:tcPr>
            <w:tcW w:w="7938" w:type="dxa"/>
            <w:gridSpan w:val="7"/>
            <w:tcBorders>
              <w:bottom w:val="single" w:sz="4" w:space="0" w:color="auto"/>
            </w:tcBorders>
          </w:tcPr>
          <w:p w:rsidR="000A14A6" w:rsidRDefault="000A14A6" w:rsidP="006254BB">
            <w:pPr>
              <w:pStyle w:val="Texttb14"/>
            </w:pPr>
            <w:bookmarkStart w:id="0" w:name="_GoBack"/>
            <w:bookmarkEnd w:id="0"/>
          </w:p>
        </w:tc>
      </w:tr>
      <w:tr w:rsidR="000A14A6" w:rsidTr="00661F6E">
        <w:tc>
          <w:tcPr>
            <w:tcW w:w="1701" w:type="dxa"/>
            <w:gridSpan w:val="2"/>
          </w:tcPr>
          <w:p w:rsidR="000A14A6" w:rsidRDefault="000A14A6" w:rsidP="000A14A6">
            <w:pPr>
              <w:pStyle w:val="Texttb14"/>
            </w:pPr>
          </w:p>
        </w:tc>
        <w:tc>
          <w:tcPr>
            <w:tcW w:w="7938" w:type="dxa"/>
            <w:gridSpan w:val="7"/>
            <w:tcBorders>
              <w:top w:val="single" w:sz="4" w:space="0" w:color="auto"/>
            </w:tcBorders>
          </w:tcPr>
          <w:p w:rsidR="000A14A6" w:rsidRPr="000A14A6" w:rsidRDefault="000A14A6" w:rsidP="000A14A6">
            <w:pPr>
              <w:pStyle w:val="Texttb14"/>
              <w:spacing w:after="60"/>
              <w:jc w:val="center"/>
              <w:rPr>
                <w:vertAlign w:val="superscript"/>
              </w:rPr>
            </w:pPr>
            <w:r w:rsidRPr="000A14A6">
              <w:rPr>
                <w:vertAlign w:val="superscript"/>
              </w:rPr>
              <w:t>(вызова, письма, приказа, распоряжения)</w:t>
            </w:r>
          </w:p>
        </w:tc>
      </w:tr>
      <w:tr w:rsidR="000A14A6" w:rsidTr="00661F6E">
        <w:tc>
          <w:tcPr>
            <w:tcW w:w="9639" w:type="dxa"/>
            <w:gridSpan w:val="9"/>
          </w:tcPr>
          <w:p w:rsidR="000A14A6" w:rsidRDefault="000A14A6" w:rsidP="00665684">
            <w:pPr>
              <w:pStyle w:val="Texttb14"/>
            </w:pPr>
          </w:p>
        </w:tc>
      </w:tr>
      <w:tr w:rsidR="000A14A6" w:rsidRPr="00FA377C" w:rsidTr="00661F6E">
        <w:tc>
          <w:tcPr>
            <w:tcW w:w="2835" w:type="dxa"/>
            <w:gridSpan w:val="3"/>
            <w:tcBorders>
              <w:top w:val="single" w:sz="4" w:space="0" w:color="auto"/>
            </w:tcBorders>
          </w:tcPr>
          <w:p w:rsidR="000A14A6" w:rsidRPr="00FA377C" w:rsidRDefault="000A14A6" w:rsidP="00665684">
            <w:pPr>
              <w:pStyle w:val="Textotbivki"/>
            </w:pPr>
          </w:p>
        </w:tc>
        <w:tc>
          <w:tcPr>
            <w:tcW w:w="6804" w:type="dxa"/>
            <w:gridSpan w:val="6"/>
            <w:tcBorders>
              <w:top w:val="single" w:sz="4" w:space="0" w:color="auto"/>
            </w:tcBorders>
          </w:tcPr>
          <w:p w:rsidR="000A14A6" w:rsidRPr="00FA377C" w:rsidRDefault="000A14A6" w:rsidP="00665684">
            <w:pPr>
              <w:pStyle w:val="Textotbivki"/>
            </w:pPr>
          </w:p>
        </w:tc>
      </w:tr>
    </w:tbl>
    <w:p w:rsidR="006254BB" w:rsidRPr="006254BB" w:rsidRDefault="006254BB" w:rsidP="001040FB">
      <w:pPr>
        <w:pStyle w:val="Text15"/>
        <w:spacing w:line="240" w:lineRule="auto"/>
        <w:ind w:firstLine="0"/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  <w:gridCol w:w="284"/>
        <w:gridCol w:w="2126"/>
        <w:gridCol w:w="283"/>
        <w:gridCol w:w="2552"/>
        <w:gridCol w:w="9"/>
      </w:tblGrid>
      <w:tr w:rsidR="00456CCE" w:rsidRPr="00456CCE" w:rsidTr="002D484B">
        <w:trPr>
          <w:gridAfter w:val="1"/>
          <w:wAfter w:w="9" w:type="dxa"/>
        </w:trPr>
        <w:tc>
          <w:tcPr>
            <w:tcW w:w="9356" w:type="dxa"/>
            <w:gridSpan w:val="5"/>
          </w:tcPr>
          <w:p w:rsidR="00456CCE" w:rsidRPr="00456CCE" w:rsidRDefault="00456CCE" w:rsidP="00456CCE">
            <w:pPr>
              <w:pStyle w:val="Texttb14"/>
            </w:pPr>
            <w:r>
              <w:t>Руководитель структурного подразделения:</w:t>
            </w:r>
          </w:p>
        </w:tc>
      </w:tr>
      <w:tr w:rsidR="00456CCE" w:rsidTr="00456CCE">
        <w:tc>
          <w:tcPr>
            <w:tcW w:w="9365" w:type="dxa"/>
            <w:gridSpan w:val="6"/>
            <w:tcBorders>
              <w:bottom w:val="single" w:sz="4" w:space="0" w:color="auto"/>
            </w:tcBorders>
          </w:tcPr>
          <w:p w:rsidR="00456CCE" w:rsidRDefault="00456CCE" w:rsidP="00665684">
            <w:pPr>
              <w:pStyle w:val="Texttb14"/>
              <w:spacing w:before="60"/>
            </w:pPr>
          </w:p>
        </w:tc>
      </w:tr>
      <w:tr w:rsidR="00456CCE" w:rsidRPr="00456CCE" w:rsidTr="00456CCE">
        <w:tc>
          <w:tcPr>
            <w:tcW w:w="9365" w:type="dxa"/>
            <w:gridSpan w:val="6"/>
            <w:tcBorders>
              <w:top w:val="single" w:sz="4" w:space="0" w:color="auto"/>
            </w:tcBorders>
          </w:tcPr>
          <w:p w:rsidR="00456CCE" w:rsidRPr="00456CCE" w:rsidRDefault="00456CCE" w:rsidP="00456CCE">
            <w:pPr>
              <w:pStyle w:val="Texttb14"/>
              <w:spacing w:after="6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</w:t>
            </w:r>
            <w:r w:rsidRPr="00456CCE">
              <w:rPr>
                <w:vertAlign w:val="superscript"/>
              </w:rPr>
              <w:t>наименование подразделения</w:t>
            </w:r>
            <w:r>
              <w:rPr>
                <w:vertAlign w:val="superscript"/>
              </w:rPr>
              <w:t>)</w:t>
            </w:r>
          </w:p>
        </w:tc>
      </w:tr>
      <w:tr w:rsidR="00456CCE" w:rsidRPr="00456CCE" w:rsidTr="009210D6">
        <w:trPr>
          <w:gridAfter w:val="1"/>
          <w:wAfter w:w="9" w:type="dxa"/>
        </w:trPr>
        <w:tc>
          <w:tcPr>
            <w:tcW w:w="4111" w:type="dxa"/>
            <w:tcBorders>
              <w:bottom w:val="single" w:sz="4" w:space="0" w:color="auto"/>
            </w:tcBorders>
          </w:tcPr>
          <w:p w:rsidR="00456CCE" w:rsidRDefault="00456CCE" w:rsidP="00456CCE">
            <w:pPr>
              <w:pStyle w:val="Texttb14"/>
            </w:pPr>
          </w:p>
          <w:p w:rsidR="000C2132" w:rsidRPr="00456CCE" w:rsidRDefault="000C2132" w:rsidP="00456CCE">
            <w:pPr>
              <w:pStyle w:val="Texttb14"/>
            </w:pPr>
          </w:p>
        </w:tc>
        <w:tc>
          <w:tcPr>
            <w:tcW w:w="284" w:type="dxa"/>
          </w:tcPr>
          <w:p w:rsidR="00456CCE" w:rsidRPr="00456CCE" w:rsidRDefault="00456CCE" w:rsidP="00456CCE">
            <w:pPr>
              <w:pStyle w:val="Texttb14"/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56CCE" w:rsidRPr="00456CCE" w:rsidRDefault="00456CCE" w:rsidP="00456CCE">
            <w:pPr>
              <w:pStyle w:val="Texttb14"/>
            </w:pPr>
          </w:p>
        </w:tc>
        <w:tc>
          <w:tcPr>
            <w:tcW w:w="283" w:type="dxa"/>
          </w:tcPr>
          <w:p w:rsidR="00456CCE" w:rsidRPr="00456CCE" w:rsidRDefault="00456CCE" w:rsidP="00456CCE">
            <w:pPr>
              <w:pStyle w:val="Texttb14"/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456CCE" w:rsidRPr="00456CCE" w:rsidRDefault="00456CCE" w:rsidP="00456CCE">
            <w:pPr>
              <w:pStyle w:val="Texttb14"/>
            </w:pPr>
          </w:p>
        </w:tc>
      </w:tr>
      <w:tr w:rsidR="00456CCE" w:rsidRPr="00456CCE" w:rsidTr="009210D6">
        <w:trPr>
          <w:gridAfter w:val="1"/>
          <w:wAfter w:w="9" w:type="dxa"/>
        </w:trPr>
        <w:tc>
          <w:tcPr>
            <w:tcW w:w="4111" w:type="dxa"/>
            <w:tcBorders>
              <w:top w:val="single" w:sz="4" w:space="0" w:color="auto"/>
            </w:tcBorders>
          </w:tcPr>
          <w:p w:rsidR="00456CCE" w:rsidRPr="00456CCE" w:rsidRDefault="00456CCE" w:rsidP="00456CCE">
            <w:pPr>
              <w:pStyle w:val="Texttb14"/>
              <w:jc w:val="center"/>
              <w:rPr>
                <w:vertAlign w:val="superscript"/>
              </w:rPr>
            </w:pPr>
            <w:r w:rsidRPr="00456CCE">
              <w:rPr>
                <w:vertAlign w:val="superscript"/>
              </w:rPr>
              <w:t>(должность)</w:t>
            </w:r>
          </w:p>
        </w:tc>
        <w:tc>
          <w:tcPr>
            <w:tcW w:w="284" w:type="dxa"/>
          </w:tcPr>
          <w:p w:rsidR="00456CCE" w:rsidRPr="00456CCE" w:rsidRDefault="00456CCE" w:rsidP="00456CCE">
            <w:pPr>
              <w:pStyle w:val="Texttb14"/>
              <w:jc w:val="center"/>
              <w:rPr>
                <w:vertAlign w:val="superscript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456CCE" w:rsidRPr="00456CCE" w:rsidRDefault="00456CCE" w:rsidP="00456CCE">
            <w:pPr>
              <w:pStyle w:val="Texttb14"/>
              <w:jc w:val="center"/>
              <w:rPr>
                <w:vertAlign w:val="superscript"/>
              </w:rPr>
            </w:pPr>
            <w:r w:rsidRPr="00456CCE">
              <w:rPr>
                <w:vertAlign w:val="superscript"/>
              </w:rPr>
              <w:t>(подпись)</w:t>
            </w:r>
          </w:p>
        </w:tc>
        <w:tc>
          <w:tcPr>
            <w:tcW w:w="283" w:type="dxa"/>
          </w:tcPr>
          <w:p w:rsidR="00456CCE" w:rsidRPr="00456CCE" w:rsidRDefault="00456CCE" w:rsidP="00456CCE">
            <w:pPr>
              <w:pStyle w:val="Texttb14"/>
              <w:jc w:val="center"/>
              <w:rPr>
                <w:vertAlign w:val="superscript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56CCE" w:rsidRPr="00456CCE" w:rsidRDefault="00456CCE" w:rsidP="00456CCE">
            <w:pPr>
              <w:pStyle w:val="Texttb14"/>
              <w:jc w:val="center"/>
              <w:rPr>
                <w:vertAlign w:val="superscript"/>
              </w:rPr>
            </w:pPr>
            <w:r w:rsidRPr="00456CCE">
              <w:rPr>
                <w:vertAlign w:val="superscript"/>
              </w:rPr>
              <w:t>(ФИО)</w:t>
            </w:r>
          </w:p>
        </w:tc>
      </w:tr>
      <w:tr w:rsidR="00456CCE" w:rsidRPr="00456CCE" w:rsidTr="009210D6">
        <w:trPr>
          <w:gridAfter w:val="1"/>
          <w:wAfter w:w="9" w:type="dxa"/>
        </w:trPr>
        <w:tc>
          <w:tcPr>
            <w:tcW w:w="4111" w:type="dxa"/>
          </w:tcPr>
          <w:p w:rsidR="00456CCE" w:rsidRPr="00456CCE" w:rsidRDefault="009210D6" w:rsidP="009210D6">
            <w:pPr>
              <w:pStyle w:val="Texttb14"/>
              <w:spacing w:after="60"/>
            </w:pPr>
            <w:r>
              <w:t>СОГЛАСОВАНО</w:t>
            </w:r>
          </w:p>
        </w:tc>
        <w:tc>
          <w:tcPr>
            <w:tcW w:w="284" w:type="dxa"/>
          </w:tcPr>
          <w:p w:rsidR="00456CCE" w:rsidRPr="00456CCE" w:rsidRDefault="00456CCE" w:rsidP="009210D6">
            <w:pPr>
              <w:pStyle w:val="Texttb14"/>
              <w:spacing w:after="60"/>
            </w:pPr>
          </w:p>
        </w:tc>
        <w:tc>
          <w:tcPr>
            <w:tcW w:w="2126" w:type="dxa"/>
          </w:tcPr>
          <w:p w:rsidR="00456CCE" w:rsidRPr="00456CCE" w:rsidRDefault="00456CCE" w:rsidP="009210D6">
            <w:pPr>
              <w:pStyle w:val="Texttb14"/>
              <w:spacing w:after="60"/>
            </w:pPr>
          </w:p>
        </w:tc>
        <w:tc>
          <w:tcPr>
            <w:tcW w:w="283" w:type="dxa"/>
          </w:tcPr>
          <w:p w:rsidR="00456CCE" w:rsidRPr="00456CCE" w:rsidRDefault="00456CCE" w:rsidP="009210D6">
            <w:pPr>
              <w:pStyle w:val="Texttb14"/>
              <w:spacing w:after="60"/>
            </w:pPr>
          </w:p>
        </w:tc>
        <w:tc>
          <w:tcPr>
            <w:tcW w:w="2552" w:type="dxa"/>
          </w:tcPr>
          <w:p w:rsidR="00456CCE" w:rsidRPr="00456CCE" w:rsidRDefault="00456CCE" w:rsidP="009210D6">
            <w:pPr>
              <w:pStyle w:val="Texttb14"/>
              <w:spacing w:after="60"/>
            </w:pPr>
          </w:p>
        </w:tc>
      </w:tr>
      <w:tr w:rsidR="009210D6" w:rsidRPr="00456CCE" w:rsidTr="009210D6">
        <w:trPr>
          <w:gridAfter w:val="1"/>
          <w:wAfter w:w="9" w:type="dxa"/>
        </w:trPr>
        <w:tc>
          <w:tcPr>
            <w:tcW w:w="4111" w:type="dxa"/>
          </w:tcPr>
          <w:p w:rsidR="009210D6" w:rsidRPr="00456CCE" w:rsidRDefault="009210D6" w:rsidP="00456CCE">
            <w:pPr>
              <w:pStyle w:val="Texttb14"/>
            </w:pPr>
            <w:r w:rsidRPr="009210D6">
              <w:t>Проректор</w:t>
            </w:r>
          </w:p>
        </w:tc>
        <w:tc>
          <w:tcPr>
            <w:tcW w:w="284" w:type="dxa"/>
          </w:tcPr>
          <w:p w:rsidR="009210D6" w:rsidRPr="00456CCE" w:rsidRDefault="009210D6" w:rsidP="00456CCE">
            <w:pPr>
              <w:pStyle w:val="Texttb14"/>
            </w:pPr>
          </w:p>
        </w:tc>
        <w:tc>
          <w:tcPr>
            <w:tcW w:w="2126" w:type="dxa"/>
          </w:tcPr>
          <w:p w:rsidR="009210D6" w:rsidRPr="00456CCE" w:rsidRDefault="009210D6" w:rsidP="00456CCE">
            <w:pPr>
              <w:pStyle w:val="Texttb14"/>
            </w:pPr>
          </w:p>
        </w:tc>
        <w:tc>
          <w:tcPr>
            <w:tcW w:w="283" w:type="dxa"/>
          </w:tcPr>
          <w:p w:rsidR="009210D6" w:rsidRPr="00456CCE" w:rsidRDefault="009210D6" w:rsidP="00456CCE">
            <w:pPr>
              <w:pStyle w:val="Texttb14"/>
            </w:pPr>
          </w:p>
        </w:tc>
        <w:tc>
          <w:tcPr>
            <w:tcW w:w="2552" w:type="dxa"/>
          </w:tcPr>
          <w:p w:rsidR="009210D6" w:rsidRPr="00456CCE" w:rsidRDefault="009210D6" w:rsidP="00456CCE">
            <w:pPr>
              <w:pStyle w:val="Texttb14"/>
            </w:pPr>
          </w:p>
        </w:tc>
      </w:tr>
      <w:tr w:rsidR="009210D6" w:rsidRPr="00456CCE" w:rsidTr="009210D6">
        <w:trPr>
          <w:gridAfter w:val="1"/>
          <w:wAfter w:w="9" w:type="dxa"/>
        </w:trPr>
        <w:tc>
          <w:tcPr>
            <w:tcW w:w="4111" w:type="dxa"/>
          </w:tcPr>
          <w:p w:rsidR="000C2132" w:rsidRPr="00456CCE" w:rsidRDefault="000C2132" w:rsidP="00456CCE">
            <w:pPr>
              <w:pStyle w:val="Texttb14"/>
            </w:pPr>
          </w:p>
        </w:tc>
        <w:tc>
          <w:tcPr>
            <w:tcW w:w="284" w:type="dxa"/>
          </w:tcPr>
          <w:p w:rsidR="009210D6" w:rsidRPr="00456CCE" w:rsidRDefault="009210D6" w:rsidP="00456CCE">
            <w:pPr>
              <w:pStyle w:val="Texttb14"/>
            </w:pPr>
          </w:p>
        </w:tc>
        <w:tc>
          <w:tcPr>
            <w:tcW w:w="2126" w:type="dxa"/>
          </w:tcPr>
          <w:p w:rsidR="009210D6" w:rsidRPr="00456CCE" w:rsidRDefault="009210D6" w:rsidP="00456CCE">
            <w:pPr>
              <w:pStyle w:val="Texttb14"/>
            </w:pPr>
          </w:p>
        </w:tc>
        <w:tc>
          <w:tcPr>
            <w:tcW w:w="283" w:type="dxa"/>
          </w:tcPr>
          <w:p w:rsidR="009210D6" w:rsidRPr="00456CCE" w:rsidRDefault="009210D6" w:rsidP="00456CCE">
            <w:pPr>
              <w:pStyle w:val="Texttb14"/>
            </w:pPr>
          </w:p>
        </w:tc>
        <w:tc>
          <w:tcPr>
            <w:tcW w:w="2552" w:type="dxa"/>
            <w:vAlign w:val="bottom"/>
          </w:tcPr>
          <w:p w:rsidR="009210D6" w:rsidRPr="00456CCE" w:rsidRDefault="009210D6" w:rsidP="009210D6">
            <w:pPr>
              <w:pStyle w:val="Texttb14"/>
            </w:pPr>
          </w:p>
        </w:tc>
      </w:tr>
      <w:tr w:rsidR="009210D6" w:rsidRPr="00456CCE" w:rsidTr="00665684">
        <w:trPr>
          <w:gridAfter w:val="1"/>
          <w:wAfter w:w="9" w:type="dxa"/>
        </w:trPr>
        <w:tc>
          <w:tcPr>
            <w:tcW w:w="4111" w:type="dxa"/>
            <w:tcBorders>
              <w:top w:val="single" w:sz="4" w:space="0" w:color="auto"/>
            </w:tcBorders>
          </w:tcPr>
          <w:p w:rsidR="009210D6" w:rsidRPr="00456CCE" w:rsidRDefault="009210D6" w:rsidP="00665684">
            <w:pPr>
              <w:pStyle w:val="Texttb14"/>
              <w:jc w:val="center"/>
              <w:rPr>
                <w:vertAlign w:val="superscript"/>
              </w:rPr>
            </w:pPr>
            <w:r w:rsidRPr="00456CCE">
              <w:rPr>
                <w:vertAlign w:val="superscript"/>
              </w:rPr>
              <w:t>(должность)</w:t>
            </w:r>
          </w:p>
        </w:tc>
        <w:tc>
          <w:tcPr>
            <w:tcW w:w="284" w:type="dxa"/>
          </w:tcPr>
          <w:p w:rsidR="009210D6" w:rsidRPr="00456CCE" w:rsidRDefault="009210D6" w:rsidP="00665684">
            <w:pPr>
              <w:pStyle w:val="Texttb14"/>
              <w:jc w:val="center"/>
              <w:rPr>
                <w:vertAlign w:val="superscript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9210D6" w:rsidRPr="00456CCE" w:rsidRDefault="009210D6" w:rsidP="00665684">
            <w:pPr>
              <w:pStyle w:val="Texttb14"/>
              <w:jc w:val="center"/>
              <w:rPr>
                <w:vertAlign w:val="superscript"/>
              </w:rPr>
            </w:pPr>
            <w:r w:rsidRPr="00456CCE">
              <w:rPr>
                <w:vertAlign w:val="superscript"/>
              </w:rPr>
              <w:t>(подпись)</w:t>
            </w:r>
          </w:p>
        </w:tc>
        <w:tc>
          <w:tcPr>
            <w:tcW w:w="283" w:type="dxa"/>
          </w:tcPr>
          <w:p w:rsidR="009210D6" w:rsidRPr="00456CCE" w:rsidRDefault="009210D6" w:rsidP="00665684">
            <w:pPr>
              <w:pStyle w:val="Texttb14"/>
              <w:jc w:val="center"/>
              <w:rPr>
                <w:vertAlign w:val="superscript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210D6" w:rsidRPr="00456CCE" w:rsidRDefault="009210D6" w:rsidP="00665684">
            <w:pPr>
              <w:pStyle w:val="Texttb14"/>
              <w:jc w:val="center"/>
              <w:rPr>
                <w:vertAlign w:val="superscript"/>
              </w:rPr>
            </w:pPr>
            <w:r w:rsidRPr="00456CCE">
              <w:rPr>
                <w:vertAlign w:val="superscript"/>
              </w:rPr>
              <w:t>(ФИО)</w:t>
            </w:r>
          </w:p>
        </w:tc>
      </w:tr>
      <w:tr w:rsidR="009210D6" w:rsidRPr="00456CCE" w:rsidTr="00661F6E">
        <w:trPr>
          <w:gridAfter w:val="1"/>
          <w:wAfter w:w="9" w:type="dxa"/>
        </w:trPr>
        <w:tc>
          <w:tcPr>
            <w:tcW w:w="4111" w:type="dxa"/>
          </w:tcPr>
          <w:p w:rsidR="009210D6" w:rsidRPr="00456CCE" w:rsidRDefault="009210D6" w:rsidP="00456CCE">
            <w:pPr>
              <w:pStyle w:val="Texttb14"/>
            </w:pPr>
            <w:r w:rsidRPr="009210D6">
              <w:t>Главный бухгалтер</w:t>
            </w:r>
          </w:p>
        </w:tc>
        <w:tc>
          <w:tcPr>
            <w:tcW w:w="284" w:type="dxa"/>
          </w:tcPr>
          <w:p w:rsidR="009210D6" w:rsidRPr="00456CCE" w:rsidRDefault="009210D6" w:rsidP="00456CCE">
            <w:pPr>
              <w:pStyle w:val="Texttb14"/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9210D6" w:rsidRPr="00456CCE" w:rsidRDefault="009210D6" w:rsidP="00456CCE">
            <w:pPr>
              <w:pStyle w:val="Texttb14"/>
            </w:pPr>
          </w:p>
        </w:tc>
        <w:tc>
          <w:tcPr>
            <w:tcW w:w="283" w:type="dxa"/>
          </w:tcPr>
          <w:p w:rsidR="009210D6" w:rsidRPr="00456CCE" w:rsidRDefault="009210D6" w:rsidP="00456CCE">
            <w:pPr>
              <w:pStyle w:val="Texttb14"/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9210D6" w:rsidRPr="00456CCE" w:rsidRDefault="00661F6E" w:rsidP="009210D6">
            <w:pPr>
              <w:pStyle w:val="Texttb14"/>
            </w:pPr>
            <w:r>
              <w:t>А.В. Корнилова</w:t>
            </w:r>
          </w:p>
        </w:tc>
      </w:tr>
      <w:tr w:rsidR="009210D6" w:rsidRPr="00456CCE" w:rsidTr="00661F6E">
        <w:trPr>
          <w:gridAfter w:val="1"/>
          <w:wAfter w:w="9" w:type="dxa"/>
        </w:trPr>
        <w:tc>
          <w:tcPr>
            <w:tcW w:w="4111" w:type="dxa"/>
          </w:tcPr>
          <w:p w:rsidR="009210D6" w:rsidRPr="00456CCE" w:rsidRDefault="009210D6" w:rsidP="00456CCE">
            <w:pPr>
              <w:pStyle w:val="Texttb14"/>
            </w:pPr>
          </w:p>
        </w:tc>
        <w:tc>
          <w:tcPr>
            <w:tcW w:w="284" w:type="dxa"/>
          </w:tcPr>
          <w:p w:rsidR="009210D6" w:rsidRPr="00456CCE" w:rsidRDefault="009210D6" w:rsidP="00456CCE">
            <w:pPr>
              <w:pStyle w:val="Texttb14"/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9210D6" w:rsidRPr="00456CCE" w:rsidRDefault="009210D6" w:rsidP="00665684">
            <w:pPr>
              <w:pStyle w:val="Texttb14"/>
              <w:jc w:val="center"/>
              <w:rPr>
                <w:vertAlign w:val="superscript"/>
              </w:rPr>
            </w:pPr>
            <w:r w:rsidRPr="00456CCE">
              <w:rPr>
                <w:vertAlign w:val="superscript"/>
              </w:rPr>
              <w:t>(подпись)</w:t>
            </w:r>
          </w:p>
        </w:tc>
        <w:tc>
          <w:tcPr>
            <w:tcW w:w="283" w:type="dxa"/>
          </w:tcPr>
          <w:p w:rsidR="009210D6" w:rsidRPr="00456CCE" w:rsidRDefault="009210D6" w:rsidP="00665684">
            <w:pPr>
              <w:pStyle w:val="Texttb14"/>
              <w:jc w:val="center"/>
              <w:rPr>
                <w:vertAlign w:val="superscript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210D6" w:rsidRPr="00456CCE" w:rsidRDefault="009210D6" w:rsidP="00665684">
            <w:pPr>
              <w:pStyle w:val="Texttb14"/>
              <w:jc w:val="center"/>
              <w:rPr>
                <w:vertAlign w:val="superscript"/>
              </w:rPr>
            </w:pPr>
            <w:r w:rsidRPr="00456CCE">
              <w:rPr>
                <w:vertAlign w:val="superscript"/>
              </w:rPr>
              <w:t>(ФИО)</w:t>
            </w:r>
          </w:p>
        </w:tc>
      </w:tr>
    </w:tbl>
    <w:p w:rsidR="009A7235" w:rsidRDefault="009A7235" w:rsidP="00661F6E">
      <w:pPr>
        <w:pStyle w:val="Textotbivki"/>
      </w:pPr>
    </w:p>
    <w:sectPr w:rsidR="009A7235" w:rsidSect="00661F6E">
      <w:pgSz w:w="11906" w:h="16838"/>
      <w:pgMar w:top="680" w:right="851" w:bottom="102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characterSpacingControl w:val="doNotCompress"/>
  <w:compat/>
  <w:rsids>
    <w:rsidRoot w:val="00D8663B"/>
    <w:rsid w:val="000531B2"/>
    <w:rsid w:val="0005337E"/>
    <w:rsid w:val="000570D8"/>
    <w:rsid w:val="0008642D"/>
    <w:rsid w:val="000A14A6"/>
    <w:rsid w:val="000C2132"/>
    <w:rsid w:val="000C6798"/>
    <w:rsid w:val="000F4825"/>
    <w:rsid w:val="00100259"/>
    <w:rsid w:val="001040FB"/>
    <w:rsid w:val="001042DB"/>
    <w:rsid w:val="00105C8C"/>
    <w:rsid w:val="00144FA6"/>
    <w:rsid w:val="001B0497"/>
    <w:rsid w:val="001C5BC7"/>
    <w:rsid w:val="001C5C68"/>
    <w:rsid w:val="001E0C0B"/>
    <w:rsid w:val="00235912"/>
    <w:rsid w:val="0025394E"/>
    <w:rsid w:val="002639EB"/>
    <w:rsid w:val="00291015"/>
    <w:rsid w:val="002E4244"/>
    <w:rsid w:val="003457BE"/>
    <w:rsid w:val="0037001C"/>
    <w:rsid w:val="0038703E"/>
    <w:rsid w:val="00407721"/>
    <w:rsid w:val="00407EA0"/>
    <w:rsid w:val="00413FAA"/>
    <w:rsid w:val="00417E23"/>
    <w:rsid w:val="00424A3C"/>
    <w:rsid w:val="00434701"/>
    <w:rsid w:val="00450FED"/>
    <w:rsid w:val="004546C0"/>
    <w:rsid w:val="00454911"/>
    <w:rsid w:val="00456CCE"/>
    <w:rsid w:val="00465FCE"/>
    <w:rsid w:val="0048543A"/>
    <w:rsid w:val="00563E5B"/>
    <w:rsid w:val="005846DC"/>
    <w:rsid w:val="005967F4"/>
    <w:rsid w:val="00610165"/>
    <w:rsid w:val="0061644C"/>
    <w:rsid w:val="00624685"/>
    <w:rsid w:val="006254BB"/>
    <w:rsid w:val="00627386"/>
    <w:rsid w:val="00661F6E"/>
    <w:rsid w:val="006A2899"/>
    <w:rsid w:val="006C2B5A"/>
    <w:rsid w:val="00760DB1"/>
    <w:rsid w:val="00770CDE"/>
    <w:rsid w:val="007851A1"/>
    <w:rsid w:val="0079691C"/>
    <w:rsid w:val="007B1B41"/>
    <w:rsid w:val="007E0759"/>
    <w:rsid w:val="00834F65"/>
    <w:rsid w:val="00854324"/>
    <w:rsid w:val="0087678B"/>
    <w:rsid w:val="00894A10"/>
    <w:rsid w:val="008B6F34"/>
    <w:rsid w:val="008E6A3E"/>
    <w:rsid w:val="00914266"/>
    <w:rsid w:val="009210D6"/>
    <w:rsid w:val="0092338B"/>
    <w:rsid w:val="009324F8"/>
    <w:rsid w:val="00933E6A"/>
    <w:rsid w:val="009A7235"/>
    <w:rsid w:val="009D2553"/>
    <w:rsid w:val="009D3213"/>
    <w:rsid w:val="009D3D3A"/>
    <w:rsid w:val="009F6F5B"/>
    <w:rsid w:val="00A1502E"/>
    <w:rsid w:val="00A97DD3"/>
    <w:rsid w:val="00AC0A1B"/>
    <w:rsid w:val="00AF23EF"/>
    <w:rsid w:val="00B06583"/>
    <w:rsid w:val="00B8611E"/>
    <w:rsid w:val="00BB761D"/>
    <w:rsid w:val="00BD4E5B"/>
    <w:rsid w:val="00C30904"/>
    <w:rsid w:val="00C51AB3"/>
    <w:rsid w:val="00CB5BA7"/>
    <w:rsid w:val="00CD4401"/>
    <w:rsid w:val="00D12E7F"/>
    <w:rsid w:val="00D32213"/>
    <w:rsid w:val="00D60607"/>
    <w:rsid w:val="00D62A17"/>
    <w:rsid w:val="00D8663B"/>
    <w:rsid w:val="00D954FF"/>
    <w:rsid w:val="00DE156F"/>
    <w:rsid w:val="00E04640"/>
    <w:rsid w:val="00E159C8"/>
    <w:rsid w:val="00E247BB"/>
    <w:rsid w:val="00E50DC4"/>
    <w:rsid w:val="00EB1CBB"/>
    <w:rsid w:val="00EC5CF9"/>
    <w:rsid w:val="00EC6928"/>
    <w:rsid w:val="00F1638C"/>
    <w:rsid w:val="00F4113C"/>
    <w:rsid w:val="00F64B38"/>
    <w:rsid w:val="00F72E69"/>
    <w:rsid w:val="00FA2187"/>
    <w:rsid w:val="00FA377C"/>
    <w:rsid w:val="00FA3A59"/>
    <w:rsid w:val="00FB3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5">
    <w:name w:val="Text_15"/>
    <w:rsid w:val="001040FB"/>
    <w:pPr>
      <w:spacing w:after="0" w:line="360" w:lineRule="exact"/>
      <w:ind w:firstLine="720"/>
      <w:jc w:val="both"/>
    </w:pPr>
    <w:rPr>
      <w:rFonts w:eastAsia="Times New Roman" w:cs="Times New Roman"/>
      <w:szCs w:val="20"/>
      <w:lang w:eastAsia="ru-RU"/>
    </w:rPr>
  </w:style>
  <w:style w:type="table" w:styleId="a3">
    <w:name w:val="Table Grid"/>
    <w:basedOn w:val="a1"/>
    <w:uiPriority w:val="59"/>
    <w:rsid w:val="00625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1012">
    <w:name w:val="Text_10_12"/>
    <w:basedOn w:val="a"/>
    <w:rsid w:val="006254BB"/>
    <w:pPr>
      <w:spacing w:after="0" w:line="240" w:lineRule="auto"/>
      <w:ind w:firstLine="709"/>
      <w:jc w:val="both"/>
    </w:pPr>
    <w:rPr>
      <w:rFonts w:eastAsia="Times New Roman"/>
      <w:sz w:val="24"/>
      <w:szCs w:val="24"/>
    </w:rPr>
  </w:style>
  <w:style w:type="paragraph" w:customStyle="1" w:styleId="Texttb">
    <w:name w:val="Text_tb"/>
    <w:qFormat/>
    <w:rsid w:val="006254BB"/>
    <w:pPr>
      <w:spacing w:after="0" w:line="240" w:lineRule="auto"/>
    </w:pPr>
    <w:rPr>
      <w:rFonts w:eastAsia="Times New Roman"/>
      <w:sz w:val="24"/>
      <w:szCs w:val="26"/>
    </w:rPr>
  </w:style>
  <w:style w:type="paragraph" w:customStyle="1" w:styleId="Texttb14">
    <w:name w:val="Text_tb_14"/>
    <w:basedOn w:val="Texttb"/>
    <w:rsid w:val="006254BB"/>
    <w:rPr>
      <w:sz w:val="28"/>
    </w:rPr>
  </w:style>
  <w:style w:type="paragraph" w:customStyle="1" w:styleId="TexttbN">
    <w:name w:val="Text_tbN"/>
    <w:basedOn w:val="Text15"/>
    <w:link w:val="TexttbN0"/>
    <w:rsid w:val="006254BB"/>
    <w:pPr>
      <w:spacing w:line="276" w:lineRule="auto"/>
      <w:ind w:firstLine="0"/>
      <w:jc w:val="right"/>
    </w:pPr>
    <w:rPr>
      <w:rFonts w:cstheme="minorBidi"/>
      <w:szCs w:val="26"/>
      <w:lang w:eastAsia="en-US"/>
    </w:rPr>
  </w:style>
  <w:style w:type="character" w:customStyle="1" w:styleId="TexttbN0">
    <w:name w:val="Text_tbN Знак"/>
    <w:link w:val="TexttbN"/>
    <w:rsid w:val="006254BB"/>
    <w:rPr>
      <w:rFonts w:eastAsia="Times New Roman"/>
      <w:szCs w:val="26"/>
    </w:rPr>
  </w:style>
  <w:style w:type="paragraph" w:customStyle="1" w:styleId="Textotbivki">
    <w:name w:val="Text_otbivki"/>
    <w:basedOn w:val="a"/>
    <w:rsid w:val="006254BB"/>
    <w:pPr>
      <w:spacing w:after="0" w:line="240" w:lineRule="auto"/>
      <w:ind w:firstLine="709"/>
      <w:jc w:val="both"/>
    </w:pPr>
    <w:rPr>
      <w:rFonts w:eastAsia="Times New Roman" w:cs="Times New Roman"/>
      <w:sz w:val="14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SAU\254131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B0795-6086-4C12-992D-3BAF64466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254131</Template>
  <TotalTime>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НГАУ</Company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cp:lastPrinted>2017-03-13T05:45:00Z</cp:lastPrinted>
  <dcterms:created xsi:type="dcterms:W3CDTF">2021-03-18T09:13:00Z</dcterms:created>
  <dcterms:modified xsi:type="dcterms:W3CDTF">2021-03-18T09:14:00Z</dcterms:modified>
</cp:coreProperties>
</file>